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644dedb30aba40db" Type="http://schemas.microsoft.com/office/2006/relationships/ui/extensibility" Target="customUI/customUI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ayoutGrid"/>
        <w:tblW w:w="3736" w:type="pct"/>
        <w:tblLook w:val="04A0" w:firstRow="1" w:lastRow="0" w:firstColumn="1" w:lastColumn="0" w:noHBand="0" w:noVBand="1"/>
      </w:tblPr>
      <w:tblGrid>
        <w:gridCol w:w="7370"/>
      </w:tblGrid>
      <w:tr w:rsidR="00E4695E" w14:paraId="0A0D0623" w14:textId="77777777" w:rsidTr="00B93275">
        <w:trPr>
          <w:trHeight w:val="1701"/>
        </w:trPr>
        <w:tc>
          <w:tcPr>
            <w:tcW w:w="7370" w:type="dxa"/>
          </w:tcPr>
          <w:sdt>
            <w:sdtPr>
              <w:alias w:val="Title"/>
              <w:tag w:val="Title"/>
              <w:id w:val="689578222"/>
              <w:placeholder>
                <w:docPart w:val="6E04E1C478F34B16BF9E7611ACD83E17"/>
              </w:placeholder>
              <w:showingPlcHdr/>
              <w:text/>
            </w:sdtPr>
            <w:sdtContent>
              <w:p w14:paraId="775EC734" w14:textId="05BFF014" w:rsidR="00F137E6" w:rsidRPr="00F137E6" w:rsidRDefault="00CE7F7D" w:rsidP="00CE7F7D">
                <w:pPr>
                  <w:pStyle w:val="Title"/>
                  <w:spacing w:line="600" w:lineRule="atLeast"/>
                </w:pPr>
                <w:r w:rsidRPr="00CE7F7D">
                  <w:t>Click to add</w:t>
                </w:r>
                <w:r w:rsidR="00B93275">
                  <w:t xml:space="preserve"> Workshop Title</w:t>
                </w:r>
              </w:p>
            </w:sdtContent>
          </w:sdt>
        </w:tc>
      </w:tr>
    </w:tbl>
    <w:p w14:paraId="1DB6C2B3" w14:textId="0833D2FE" w:rsidR="004D5777" w:rsidRDefault="004D5777" w:rsidP="004D5777">
      <w:pPr>
        <w:pStyle w:val="Date"/>
      </w:pPr>
    </w:p>
    <w:p w14:paraId="3E2C9EEA" w14:textId="77777777" w:rsidR="004D6F22" w:rsidRPr="004D6F22" w:rsidRDefault="004D6F22" w:rsidP="004D6F22"/>
    <w:tbl>
      <w:tblPr>
        <w:tblStyle w:val="UniofMelTable3"/>
        <w:tblW w:w="5000" w:type="pct"/>
        <w:tblLayout w:type="fixed"/>
        <w:tblCellMar>
          <w:left w:w="0" w:type="dxa"/>
          <w:right w:w="0" w:type="dxa"/>
        </w:tblCellMar>
        <w:tblLook w:val="0480" w:firstRow="0" w:lastRow="0" w:firstColumn="1" w:lastColumn="0" w:noHBand="0" w:noVBand="1"/>
      </w:tblPr>
      <w:tblGrid>
        <w:gridCol w:w="1559"/>
        <w:gridCol w:w="4395"/>
        <w:gridCol w:w="1134"/>
        <w:gridCol w:w="7"/>
        <w:gridCol w:w="2769"/>
      </w:tblGrid>
      <w:tr w:rsidR="00B93275" w14:paraId="273B9E85" w14:textId="77777777" w:rsidTr="003337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tcW w:w="1559" w:type="dxa"/>
            <w:vAlign w:val="center"/>
          </w:tcPr>
          <w:p w14:paraId="5AF65810" w14:textId="22BE4D94" w:rsidR="00B93275" w:rsidRPr="003337AE" w:rsidRDefault="00B93275" w:rsidP="003337AE">
            <w:pPr>
              <w:pStyle w:val="TableText"/>
              <w:rPr>
                <w:b/>
                <w:bCs/>
              </w:rPr>
            </w:pPr>
            <w:r w:rsidRPr="003337AE">
              <w:rPr>
                <w:b/>
                <w:bCs/>
              </w:rPr>
              <w:t>Date:</w:t>
            </w:r>
          </w:p>
        </w:tc>
        <w:tc>
          <w:tcPr>
            <w:tcW w:w="4395" w:type="dxa"/>
            <w:vAlign w:val="center"/>
          </w:tcPr>
          <w:p w14:paraId="5BB10B5E" w14:textId="77777777" w:rsidR="00B93275" w:rsidRPr="00CE7F7D" w:rsidRDefault="00000000" w:rsidP="00B93275">
            <w:pPr>
              <w:pStyle w:val="TableText"/>
            </w:pPr>
            <w:sdt>
              <w:sdtPr>
                <w:alias w:val="Date"/>
                <w:tag w:val="Date"/>
                <w:id w:val="-2106179346"/>
                <w:placeholder>
                  <w:docPart w:val="6CE89FF0B09B4AA6AF4F2A5E3486276C"/>
                </w:placeholder>
                <w:showingPlcHdr/>
                <w:date>
                  <w:dateFormat w:val="dddd, d MMMM yyyy"/>
                  <w:lid w:val="en-AU"/>
                  <w:storeMappedDataAs w:val="dateTime"/>
                  <w:calendar w:val="gregorian"/>
                </w:date>
              </w:sdtPr>
              <w:sdtContent>
                <w:r w:rsidR="00B93275" w:rsidRPr="00CE7F7D">
                  <w:rPr>
                    <w:rStyle w:val="PlaceholderText"/>
                    <w:rFonts w:eastAsia="SimSun"/>
                    <w:color w:val="000000" w:themeColor="text1"/>
                  </w:rPr>
                  <w:t>Click or tap to enter a date.</w:t>
                </w:r>
              </w:sdtContent>
            </w:sdt>
            <w:r w:rsidR="00B93275">
              <w:t xml:space="preserve"> </w:t>
            </w:r>
          </w:p>
        </w:tc>
        <w:tc>
          <w:tcPr>
            <w:tcW w:w="1134" w:type="dxa"/>
            <w:vAlign w:val="center"/>
          </w:tcPr>
          <w:p w14:paraId="320DFE59" w14:textId="178CABDC" w:rsidR="00B93275" w:rsidRPr="003337AE" w:rsidRDefault="00B93275" w:rsidP="003337AE">
            <w:pPr>
              <w:pStyle w:val="TableText"/>
              <w:rPr>
                <w:b/>
                <w:bCs/>
              </w:rPr>
            </w:pPr>
            <w:r w:rsidRPr="003337AE">
              <w:rPr>
                <w:b/>
                <w:bCs/>
              </w:rPr>
              <w:t>Time:</w:t>
            </w:r>
          </w:p>
        </w:tc>
        <w:sdt>
          <w:sdtPr>
            <w:id w:val="1717702590"/>
            <w:placeholder>
              <w:docPart w:val="99ADF759CFE84940A5A9ADAB91128B68"/>
            </w:placeholder>
            <w:showingPlcHdr/>
            <w:text/>
          </w:sdtPr>
          <w:sdtContent>
            <w:tc>
              <w:tcPr>
                <w:tcW w:w="2776" w:type="dxa"/>
                <w:gridSpan w:val="2"/>
                <w:vAlign w:val="center"/>
              </w:tcPr>
              <w:p w14:paraId="379D43B7" w14:textId="07CFA65A" w:rsidR="00B93275" w:rsidRPr="00CE7F7D" w:rsidRDefault="00B93275" w:rsidP="00B93275">
                <w:pPr>
                  <w:pStyle w:val="TableText"/>
                  <w:ind w:left="57"/>
                </w:pPr>
                <w:r>
                  <w:rPr>
                    <w:rStyle w:val="PlaceholderText"/>
                    <w:rFonts w:eastAsia="SimSun"/>
                    <w:color w:val="000000" w:themeColor="text1"/>
                  </w:rPr>
                  <w:t>00:00 AM/PM</w:t>
                </w:r>
              </w:p>
            </w:tc>
          </w:sdtContent>
        </w:sdt>
      </w:tr>
      <w:tr w:rsidR="00B93275" w14:paraId="649A6172" w14:textId="77777777" w:rsidTr="003337A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tcW w:w="1559" w:type="dxa"/>
            <w:vAlign w:val="center"/>
          </w:tcPr>
          <w:p w14:paraId="353D2265" w14:textId="5F0C1B71" w:rsidR="00B93275" w:rsidRPr="003337AE" w:rsidRDefault="00B93275" w:rsidP="003337AE">
            <w:pPr>
              <w:pStyle w:val="TableText"/>
              <w:rPr>
                <w:b/>
                <w:bCs/>
              </w:rPr>
            </w:pPr>
            <w:r w:rsidRPr="003337AE">
              <w:rPr>
                <w:b/>
                <w:bCs/>
              </w:rPr>
              <w:t>Venue:</w:t>
            </w:r>
          </w:p>
        </w:tc>
        <w:tc>
          <w:tcPr>
            <w:tcW w:w="8305" w:type="dxa"/>
            <w:gridSpan w:val="4"/>
            <w:vAlign w:val="center"/>
          </w:tcPr>
          <w:p w14:paraId="055D3A83" w14:textId="3BE44520" w:rsidR="00B93275" w:rsidRPr="00CE7F7D" w:rsidRDefault="00000000" w:rsidP="00B93275">
            <w:pPr>
              <w:pStyle w:val="TableText"/>
            </w:pPr>
            <w:sdt>
              <w:sdtPr>
                <w:alias w:val="Venue"/>
                <w:tag w:val="Venue"/>
                <w:id w:val="-169329087"/>
                <w:placeholder>
                  <w:docPart w:val="813A4F8FC2664F5D8B611208931BB196"/>
                </w:placeholder>
                <w:showingPlcHdr/>
                <w:text/>
              </w:sdtPr>
              <w:sdtContent>
                <w:r w:rsidR="00C56C72" w:rsidRPr="00C56C72">
                  <w:rPr>
                    <w:rStyle w:val="PlaceholderText"/>
                    <w:rFonts w:eastAsia="SimSun"/>
                    <w:color w:val="000000" w:themeColor="text1"/>
                  </w:rPr>
                  <w:t>Click to add venue, tab to next entry</w:t>
                </w:r>
              </w:sdtContent>
            </w:sdt>
          </w:p>
        </w:tc>
      </w:tr>
      <w:tr w:rsidR="00B93275" w14:paraId="355E07BA" w14:textId="77777777" w:rsidTr="003337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tcW w:w="1559" w:type="dxa"/>
            <w:vAlign w:val="center"/>
          </w:tcPr>
          <w:p w14:paraId="1199328D" w14:textId="18823C16" w:rsidR="00B93275" w:rsidRPr="003337AE" w:rsidRDefault="00B93275" w:rsidP="003337AE">
            <w:pPr>
              <w:pStyle w:val="TableText"/>
              <w:rPr>
                <w:b/>
                <w:bCs/>
              </w:rPr>
            </w:pPr>
            <w:r w:rsidRPr="003337AE">
              <w:rPr>
                <w:b/>
                <w:bCs/>
              </w:rPr>
              <w:t>Registration:</w:t>
            </w:r>
          </w:p>
        </w:tc>
        <w:tc>
          <w:tcPr>
            <w:tcW w:w="8305" w:type="dxa"/>
            <w:gridSpan w:val="4"/>
            <w:vAlign w:val="center"/>
          </w:tcPr>
          <w:p w14:paraId="3D35006C" w14:textId="4F6B4D0A" w:rsidR="00B93275" w:rsidRPr="00CE7F7D" w:rsidRDefault="00000000" w:rsidP="00B93275">
            <w:pPr>
              <w:pStyle w:val="TableText"/>
            </w:pPr>
            <w:sdt>
              <w:sdtPr>
                <w:alias w:val="Venue"/>
                <w:tag w:val="Venue"/>
                <w:id w:val="-1685130763"/>
                <w:placeholder>
                  <w:docPart w:val="4A43E8D4BB2840F4B486436FF81D06D0"/>
                </w:placeholder>
                <w:showingPlcHdr/>
                <w:text/>
              </w:sdtPr>
              <w:sdtContent>
                <w:r w:rsidR="00C56C72" w:rsidRPr="00C56C72">
                  <w:rPr>
                    <w:rStyle w:val="PlaceholderText"/>
                    <w:rFonts w:eastAsia="SimSun"/>
                    <w:color w:val="000000" w:themeColor="text1"/>
                  </w:rPr>
                  <w:t>Click to add venue, tab to next entry</w:t>
                </w:r>
              </w:sdtContent>
            </w:sdt>
          </w:p>
        </w:tc>
      </w:tr>
      <w:tr w:rsidR="00B93275" w14:paraId="7B659D65" w14:textId="53731007" w:rsidTr="003337A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tcW w:w="1559" w:type="dxa"/>
            <w:vAlign w:val="center"/>
          </w:tcPr>
          <w:p w14:paraId="735B31E6" w14:textId="79977DC7" w:rsidR="00B93275" w:rsidRPr="003337AE" w:rsidRDefault="00B93275" w:rsidP="003337AE">
            <w:pPr>
              <w:pStyle w:val="TableText"/>
              <w:rPr>
                <w:b/>
                <w:bCs/>
              </w:rPr>
            </w:pPr>
            <w:r w:rsidRPr="003337AE">
              <w:rPr>
                <w:b/>
                <w:bCs/>
              </w:rPr>
              <w:t>Cost:</w:t>
            </w:r>
          </w:p>
        </w:tc>
        <w:sdt>
          <w:sdtPr>
            <w:id w:val="439570794"/>
            <w:placeholder>
              <w:docPart w:val="A37A1C6E4E1540E1816BA0DC84729F32"/>
            </w:placeholder>
            <w:showingPlcHdr/>
            <w:text/>
          </w:sdtPr>
          <w:sdtContent>
            <w:tc>
              <w:tcPr>
                <w:tcW w:w="4395" w:type="dxa"/>
                <w:vAlign w:val="center"/>
              </w:tcPr>
              <w:p w14:paraId="0C9641C3" w14:textId="1265C15E" w:rsidR="00B93275" w:rsidRPr="00CE7F7D" w:rsidRDefault="00C56C72" w:rsidP="00B93275">
                <w:pPr>
                  <w:pStyle w:val="TableText"/>
                </w:pPr>
                <w:r w:rsidRPr="00C56C72">
                  <w:rPr>
                    <w:rFonts w:eastAsia="SimSun"/>
                  </w:rPr>
                  <w:t>Click to add cost details</w:t>
                </w:r>
              </w:p>
            </w:tc>
          </w:sdtContent>
        </w:sdt>
        <w:tc>
          <w:tcPr>
            <w:tcW w:w="1141" w:type="dxa"/>
            <w:gridSpan w:val="2"/>
            <w:vAlign w:val="center"/>
          </w:tcPr>
          <w:p w14:paraId="003AC299" w14:textId="5FF23911" w:rsidR="00B93275" w:rsidRPr="003337AE" w:rsidRDefault="00B93275" w:rsidP="003337AE">
            <w:pPr>
              <w:pStyle w:val="TableText"/>
              <w:rPr>
                <w:b/>
                <w:bCs/>
              </w:rPr>
            </w:pPr>
            <w:r w:rsidRPr="003337AE">
              <w:rPr>
                <w:b/>
                <w:bCs/>
              </w:rPr>
              <w:t>Enquiries:</w:t>
            </w:r>
          </w:p>
        </w:tc>
        <w:sdt>
          <w:sdtPr>
            <w:id w:val="1312910579"/>
            <w:placeholder>
              <w:docPart w:val="230B40F8765E45F4A670C69A6612F4BE"/>
            </w:placeholder>
            <w:showingPlcHdr/>
            <w:text/>
          </w:sdtPr>
          <w:sdtContent>
            <w:tc>
              <w:tcPr>
                <w:tcW w:w="2769" w:type="dxa"/>
                <w:vAlign w:val="center"/>
              </w:tcPr>
              <w:p w14:paraId="69482A31" w14:textId="5CF625D8" w:rsidR="00B93275" w:rsidRPr="00CE7F7D" w:rsidRDefault="00B93275" w:rsidP="00B93275">
                <w:pPr>
                  <w:pStyle w:val="TableText"/>
                  <w:ind w:left="57"/>
                </w:pPr>
                <w:r w:rsidRPr="00CE7F7D">
                  <w:rPr>
                    <w:rStyle w:val="PlaceholderText"/>
                    <w:rFonts w:eastAsia="SimSun"/>
                    <w:color w:val="000000" w:themeColor="text1"/>
                  </w:rPr>
                  <w:t>Name</w:t>
                </w:r>
              </w:p>
            </w:tc>
          </w:sdtContent>
        </w:sdt>
      </w:tr>
    </w:tbl>
    <w:p w14:paraId="27C044B9" w14:textId="77777777" w:rsidR="00C56C72" w:rsidRDefault="00C56C72" w:rsidP="00C56C72"/>
    <w:p w14:paraId="178D2B7F" w14:textId="081EFC43" w:rsidR="009A11D8" w:rsidRDefault="00C56C72" w:rsidP="00C56C72">
      <w:pPr>
        <w:pStyle w:val="Heading1"/>
      </w:pPr>
      <w:r w:rsidRPr="00C56C72">
        <w:t>Program</w:t>
      </w:r>
    </w:p>
    <w:tbl>
      <w:tblPr>
        <w:tblStyle w:val="UniofMelTable3"/>
        <w:tblW w:w="0" w:type="auto"/>
        <w:tblInd w:w="5" w:type="dxa"/>
        <w:tblCellMar>
          <w:top w:w="57" w:type="dxa"/>
        </w:tblCellMar>
        <w:tblLook w:val="04A0" w:firstRow="1" w:lastRow="0" w:firstColumn="1" w:lastColumn="0" w:noHBand="0" w:noVBand="1"/>
      </w:tblPr>
      <w:tblGrid>
        <w:gridCol w:w="2122"/>
        <w:gridCol w:w="7732"/>
      </w:tblGrid>
      <w:tr w:rsidR="00C56C72" w14:paraId="4F21367F" w14:textId="77777777" w:rsidTr="00E609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2122" w:type="dxa"/>
          </w:tcPr>
          <w:p w14:paraId="07B1B62B" w14:textId="4037F492" w:rsidR="00C56C72" w:rsidRPr="00C56C72" w:rsidRDefault="00C56C72" w:rsidP="00E60914">
            <w:pPr>
              <w:pStyle w:val="TableHeading"/>
            </w:pPr>
            <w:r w:rsidRPr="00C56C72">
              <w:t>10:00 – 10:45</w:t>
            </w:r>
          </w:p>
        </w:tc>
        <w:tc>
          <w:tcPr>
            <w:tcW w:w="7732" w:type="dxa"/>
          </w:tcPr>
          <w:p w14:paraId="47A63A8E" w14:textId="3DAE51FE" w:rsidR="00C56C72" w:rsidRPr="00C56C72" w:rsidRDefault="00C56C72" w:rsidP="00E60914">
            <w:pPr>
              <w:pStyle w:val="TableHeading"/>
            </w:pPr>
            <w:r w:rsidRPr="00C56C72">
              <w:t>Registration &amp; Coffee</w:t>
            </w:r>
          </w:p>
        </w:tc>
      </w:tr>
      <w:tr w:rsidR="00C56C72" w14:paraId="58103D0B" w14:textId="77777777" w:rsidTr="006032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tcW w:w="2122" w:type="dxa"/>
          </w:tcPr>
          <w:p w14:paraId="483488F8" w14:textId="442014C4" w:rsidR="00C56C72" w:rsidRDefault="00000000" w:rsidP="00E60914">
            <w:pPr>
              <w:pStyle w:val="TableText"/>
            </w:pPr>
            <w:sdt>
              <w:sdtPr>
                <w:id w:val="342910908"/>
                <w:placeholder>
                  <w:docPart w:val="CAB7FAEC04C84127A696C2143AD4A934"/>
                </w:placeholder>
                <w:showingPlcHdr/>
                <w:text/>
              </w:sdtPr>
              <w:sdtContent>
                <w:r w:rsidR="003337AE">
                  <w:t>[</w:t>
                </w:r>
                <w:r w:rsidR="003337AE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  <w:r w:rsidR="003337AE">
              <w:t xml:space="preserve"> </w:t>
            </w:r>
            <w:r w:rsidR="003337AE" w:rsidRPr="003337AE">
              <w:t>–</w:t>
            </w:r>
            <w:r w:rsidR="003337AE">
              <w:t xml:space="preserve"> </w:t>
            </w:r>
            <w:sdt>
              <w:sdtPr>
                <w:id w:val="1023902248"/>
                <w:placeholder>
                  <w:docPart w:val="1D2360BB01B5411BBEC8910B42970653"/>
                </w:placeholder>
                <w:showingPlcHdr/>
                <w:text/>
              </w:sdtPr>
              <w:sdtContent>
                <w:r w:rsidR="003337AE">
                  <w:t>[</w:t>
                </w:r>
                <w:r w:rsidR="003337AE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</w:p>
        </w:tc>
        <w:tc>
          <w:tcPr>
            <w:tcW w:w="7732" w:type="dxa"/>
          </w:tcPr>
          <w:p w14:paraId="6CDC0875" w14:textId="220C76A0" w:rsidR="00C56C72" w:rsidRDefault="00000000" w:rsidP="00E60914">
            <w:pPr>
              <w:pStyle w:val="TableText"/>
            </w:pPr>
            <w:sdt>
              <w:sdtPr>
                <w:rPr>
                  <w:b/>
                  <w:bCs/>
                  <w:color w:val="000F46" w:themeColor="background2"/>
                </w:rPr>
                <w:id w:val="-403771212"/>
                <w:placeholder>
                  <w:docPart w:val="FF76B715A70D4E0CBED2303CBC2B2293"/>
                </w:placeholder>
                <w:showingPlcHdr/>
                <w:text/>
              </w:sdtPr>
              <w:sdtContent>
                <w:r w:rsidR="00E60914" w:rsidRPr="00E60914">
                  <w:rPr>
                    <w:b/>
                    <w:bCs/>
                    <w:color w:val="000F46" w:themeColor="background2"/>
                  </w:rPr>
                  <w:t>[Name, tab to next item]</w:t>
                </w:r>
              </w:sdtContent>
            </w:sdt>
            <w:r w:rsidR="00E60914">
              <w:t xml:space="preserve"> </w:t>
            </w:r>
            <w:r w:rsidR="00E60914" w:rsidRPr="003337AE">
              <w:t>–</w:t>
            </w:r>
            <w:r w:rsidR="00E60914">
              <w:t xml:space="preserve"> </w:t>
            </w:r>
            <w:sdt>
              <w:sdtPr>
                <w:id w:val="-1496802884"/>
                <w:placeholder>
                  <w:docPart w:val="0FDDA36EE9CC4F0EB88724AE1067C52F"/>
                </w:placeholder>
                <w:showingPlcHdr/>
                <w:text/>
              </w:sdtPr>
              <w:sdtContent>
                <w:r w:rsidR="00E60914" w:rsidRPr="00E60914">
                  <w:rPr>
                    <w:color w:val="000F46" w:themeColor="background2"/>
                  </w:rPr>
                  <w:t>[University Name]</w:t>
                </w:r>
              </w:sdtContent>
            </w:sdt>
          </w:p>
          <w:p w14:paraId="22775BFA" w14:textId="703766F1" w:rsidR="00E60914" w:rsidRDefault="00000000" w:rsidP="00E60914">
            <w:pPr>
              <w:pStyle w:val="TableText"/>
            </w:pPr>
            <w:sdt>
              <w:sdtPr>
                <w:id w:val="-1602568838"/>
                <w:placeholder>
                  <w:docPart w:val="0D6A65998E85467CB799AD05F529AE37"/>
                </w:placeholder>
                <w:showingPlcHdr/>
                <w:text/>
              </w:sdtPr>
              <w:sdtContent>
                <w:r w:rsidR="00E60914" w:rsidRPr="00E60914">
                  <w:t>[Workshop title]</w:t>
                </w:r>
              </w:sdtContent>
            </w:sdt>
          </w:p>
        </w:tc>
      </w:tr>
      <w:tr w:rsidR="003337AE" w14:paraId="29CD643A" w14:textId="77777777" w:rsidTr="0060326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24"/>
        </w:trPr>
        <w:tc>
          <w:tcPr>
            <w:tcW w:w="2122" w:type="dxa"/>
          </w:tcPr>
          <w:p w14:paraId="0202A3D2" w14:textId="672C5BE7" w:rsidR="003337AE" w:rsidRDefault="00000000" w:rsidP="00E60914">
            <w:pPr>
              <w:pStyle w:val="TableText"/>
            </w:pPr>
            <w:sdt>
              <w:sdtPr>
                <w:id w:val="-415475374"/>
                <w:placeholder>
                  <w:docPart w:val="84159ACAC555496BA3ED1618C50187A0"/>
                </w:placeholder>
                <w:showingPlcHdr/>
                <w:text/>
              </w:sdtPr>
              <w:sdtContent>
                <w:r w:rsidR="003337AE" w:rsidRPr="00210C25">
                  <w:t>[</w:t>
                </w:r>
                <w:r w:rsidR="003337AE" w:rsidRPr="00210C25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  <w:r w:rsidR="003337AE" w:rsidRPr="00210C25">
              <w:t xml:space="preserve"> – </w:t>
            </w:r>
            <w:sdt>
              <w:sdtPr>
                <w:id w:val="-195388213"/>
                <w:placeholder>
                  <w:docPart w:val="1C60F3F4C82E4443944F20CC0A418AC2"/>
                </w:placeholder>
                <w:showingPlcHdr/>
                <w:text/>
              </w:sdtPr>
              <w:sdtContent>
                <w:r w:rsidR="003337AE" w:rsidRPr="00210C25">
                  <w:t>[</w:t>
                </w:r>
                <w:r w:rsidR="003337AE" w:rsidRPr="00210C25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</w:p>
        </w:tc>
        <w:tc>
          <w:tcPr>
            <w:tcW w:w="7732" w:type="dxa"/>
          </w:tcPr>
          <w:p w14:paraId="34AD47BE" w14:textId="77777777" w:rsidR="00E60914" w:rsidRDefault="00000000" w:rsidP="00E60914">
            <w:pPr>
              <w:pStyle w:val="TableText"/>
            </w:pPr>
            <w:sdt>
              <w:sdtPr>
                <w:rPr>
                  <w:b/>
                  <w:bCs/>
                  <w:color w:val="000F46" w:themeColor="background2"/>
                </w:rPr>
                <w:id w:val="2025742024"/>
                <w:placeholder>
                  <w:docPart w:val="6E82FB4DA49547E0889B85FE696BD831"/>
                </w:placeholder>
                <w:showingPlcHdr/>
                <w:text/>
              </w:sdtPr>
              <w:sdtContent>
                <w:r w:rsidR="00E60914" w:rsidRPr="00E60914">
                  <w:rPr>
                    <w:b/>
                    <w:bCs/>
                    <w:color w:val="000F46" w:themeColor="background2"/>
                  </w:rPr>
                  <w:t>[Name, tab to next item]</w:t>
                </w:r>
              </w:sdtContent>
            </w:sdt>
            <w:r w:rsidR="00E60914">
              <w:t xml:space="preserve"> </w:t>
            </w:r>
            <w:r w:rsidR="00E60914" w:rsidRPr="003337AE">
              <w:t>–</w:t>
            </w:r>
            <w:r w:rsidR="00E60914">
              <w:t xml:space="preserve"> </w:t>
            </w:r>
            <w:sdt>
              <w:sdtPr>
                <w:rPr>
                  <w:color w:val="000F46" w:themeColor="background2"/>
                </w:rPr>
                <w:id w:val="-2098402455"/>
                <w:placeholder>
                  <w:docPart w:val="A37E1E4E425340D6AC38C8D4E39FDC52"/>
                </w:placeholder>
                <w:showingPlcHdr/>
                <w:text/>
              </w:sdtPr>
              <w:sdtContent>
                <w:r w:rsidR="00E60914" w:rsidRPr="00E60914">
                  <w:rPr>
                    <w:color w:val="000F46" w:themeColor="background2"/>
                  </w:rPr>
                  <w:t>[University Name]</w:t>
                </w:r>
              </w:sdtContent>
            </w:sdt>
          </w:p>
          <w:p w14:paraId="3A535414" w14:textId="76A61EE9" w:rsidR="003337AE" w:rsidRDefault="00000000" w:rsidP="00E60914">
            <w:pPr>
              <w:pStyle w:val="TableText"/>
            </w:pPr>
            <w:sdt>
              <w:sdtPr>
                <w:id w:val="-1913467091"/>
                <w:placeholder>
                  <w:docPart w:val="74EB2730AAA74AB19B6B8166D8042A93"/>
                </w:placeholder>
                <w:showingPlcHdr/>
                <w:text/>
              </w:sdtPr>
              <w:sdtContent>
                <w:r w:rsidR="00E60914" w:rsidRPr="00E60914">
                  <w:t>[Workshop title]</w:t>
                </w:r>
              </w:sdtContent>
            </w:sdt>
          </w:p>
        </w:tc>
      </w:tr>
      <w:tr w:rsidR="003337AE" w14:paraId="10F0E4D4" w14:textId="77777777" w:rsidTr="006032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tcW w:w="2122" w:type="dxa"/>
          </w:tcPr>
          <w:p w14:paraId="478AD133" w14:textId="1500BCD5" w:rsidR="003337AE" w:rsidRDefault="00000000" w:rsidP="00E60914">
            <w:pPr>
              <w:pStyle w:val="TableText"/>
            </w:pPr>
            <w:sdt>
              <w:sdtPr>
                <w:id w:val="941425121"/>
                <w:placeholder>
                  <w:docPart w:val="AEC66952F488413F879BE8583C5015AC"/>
                </w:placeholder>
                <w:showingPlcHdr/>
                <w:text/>
              </w:sdtPr>
              <w:sdtContent>
                <w:r w:rsidR="003337AE" w:rsidRPr="00210C25">
                  <w:t>[</w:t>
                </w:r>
                <w:r w:rsidR="003337AE" w:rsidRPr="00210C25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  <w:r w:rsidR="003337AE" w:rsidRPr="00210C25">
              <w:t xml:space="preserve"> – </w:t>
            </w:r>
            <w:sdt>
              <w:sdtPr>
                <w:id w:val="1266581826"/>
                <w:placeholder>
                  <w:docPart w:val="F333247260C24E9AA5710709169D13E5"/>
                </w:placeholder>
                <w:showingPlcHdr/>
                <w:text/>
              </w:sdtPr>
              <w:sdtContent>
                <w:r w:rsidR="003337AE" w:rsidRPr="00210C25">
                  <w:t>[</w:t>
                </w:r>
                <w:r w:rsidR="003337AE" w:rsidRPr="00210C25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</w:p>
        </w:tc>
        <w:tc>
          <w:tcPr>
            <w:tcW w:w="7732" w:type="dxa"/>
          </w:tcPr>
          <w:p w14:paraId="4C7B713F" w14:textId="77777777" w:rsidR="00E60914" w:rsidRDefault="00000000" w:rsidP="00E60914">
            <w:pPr>
              <w:pStyle w:val="TableText"/>
            </w:pPr>
            <w:sdt>
              <w:sdtPr>
                <w:rPr>
                  <w:b/>
                  <w:bCs/>
                  <w:color w:val="000F46" w:themeColor="background2"/>
                </w:rPr>
                <w:id w:val="-863978986"/>
                <w:placeholder>
                  <w:docPart w:val="184B9868E26E456EBAF7E700CAB2955D"/>
                </w:placeholder>
                <w:showingPlcHdr/>
                <w:text/>
              </w:sdtPr>
              <w:sdtContent>
                <w:r w:rsidR="00E60914" w:rsidRPr="00E60914">
                  <w:rPr>
                    <w:b/>
                    <w:bCs/>
                    <w:color w:val="000F46" w:themeColor="background2"/>
                  </w:rPr>
                  <w:t>[Name, tab to next item]</w:t>
                </w:r>
              </w:sdtContent>
            </w:sdt>
            <w:r w:rsidR="00E60914">
              <w:t xml:space="preserve"> </w:t>
            </w:r>
            <w:r w:rsidR="00E60914" w:rsidRPr="003337AE">
              <w:t>–</w:t>
            </w:r>
            <w:r w:rsidR="00E60914">
              <w:t xml:space="preserve"> </w:t>
            </w:r>
            <w:sdt>
              <w:sdtPr>
                <w:rPr>
                  <w:color w:val="000F46" w:themeColor="background2"/>
                </w:rPr>
                <w:id w:val="943040946"/>
                <w:placeholder>
                  <w:docPart w:val="35081E77585646B6BE7C4921768A1991"/>
                </w:placeholder>
                <w:showingPlcHdr/>
                <w:text/>
              </w:sdtPr>
              <w:sdtContent>
                <w:r w:rsidR="00E60914" w:rsidRPr="00E60914">
                  <w:rPr>
                    <w:color w:val="000F46" w:themeColor="background2"/>
                  </w:rPr>
                  <w:t>[University Name]</w:t>
                </w:r>
              </w:sdtContent>
            </w:sdt>
          </w:p>
          <w:p w14:paraId="338859FC" w14:textId="36B44B83" w:rsidR="003337AE" w:rsidRDefault="00000000" w:rsidP="00E60914">
            <w:pPr>
              <w:pStyle w:val="TableText"/>
            </w:pPr>
            <w:sdt>
              <w:sdtPr>
                <w:id w:val="1843744309"/>
                <w:placeholder>
                  <w:docPart w:val="AE5B7E736E6445C58EDDDBD9C81ADA6C"/>
                </w:placeholder>
                <w:showingPlcHdr/>
                <w:text/>
              </w:sdtPr>
              <w:sdtContent>
                <w:r w:rsidR="00E60914" w:rsidRPr="00E60914">
                  <w:rPr>
                    <w:rStyle w:val="TableTextChar"/>
                  </w:rPr>
                  <w:t>[Workshop title]</w:t>
                </w:r>
              </w:sdtContent>
            </w:sdt>
          </w:p>
        </w:tc>
      </w:tr>
      <w:tr w:rsidR="003337AE" w14:paraId="7EE39AD4" w14:textId="77777777" w:rsidTr="0060326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24"/>
        </w:trPr>
        <w:tc>
          <w:tcPr>
            <w:tcW w:w="2122" w:type="dxa"/>
          </w:tcPr>
          <w:p w14:paraId="0487490C" w14:textId="558ABB56" w:rsidR="003337AE" w:rsidRDefault="00000000" w:rsidP="00E60914">
            <w:pPr>
              <w:pStyle w:val="TableText"/>
            </w:pPr>
            <w:sdt>
              <w:sdtPr>
                <w:id w:val="331646007"/>
                <w:placeholder>
                  <w:docPart w:val="D03ECE025DE441E1B3C81C3778C4E980"/>
                </w:placeholder>
                <w:showingPlcHdr/>
                <w:text/>
              </w:sdtPr>
              <w:sdtContent>
                <w:r w:rsidR="003337AE" w:rsidRPr="00210C25">
                  <w:t>[</w:t>
                </w:r>
                <w:r w:rsidR="003337AE" w:rsidRPr="00210C25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  <w:r w:rsidR="003337AE" w:rsidRPr="00210C25">
              <w:t xml:space="preserve"> – </w:t>
            </w:r>
            <w:sdt>
              <w:sdtPr>
                <w:id w:val="-1999114840"/>
                <w:placeholder>
                  <w:docPart w:val="4BF9389B199246DA901D974FCC201654"/>
                </w:placeholder>
                <w:showingPlcHdr/>
                <w:text/>
              </w:sdtPr>
              <w:sdtContent>
                <w:r w:rsidR="003337AE" w:rsidRPr="00210C25">
                  <w:t>[</w:t>
                </w:r>
                <w:r w:rsidR="003337AE" w:rsidRPr="00210C25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</w:p>
        </w:tc>
        <w:tc>
          <w:tcPr>
            <w:tcW w:w="7732" w:type="dxa"/>
          </w:tcPr>
          <w:p w14:paraId="6A1F7E04" w14:textId="77777777" w:rsidR="00E60914" w:rsidRDefault="00000000" w:rsidP="00E60914">
            <w:pPr>
              <w:pStyle w:val="TableText"/>
            </w:pPr>
            <w:sdt>
              <w:sdtPr>
                <w:rPr>
                  <w:b/>
                  <w:bCs/>
                  <w:color w:val="000F46" w:themeColor="background2"/>
                </w:rPr>
                <w:id w:val="1035546573"/>
                <w:placeholder>
                  <w:docPart w:val="81850A7C7C7744BB85ADB09CB42C6B53"/>
                </w:placeholder>
                <w:showingPlcHdr/>
                <w:text/>
              </w:sdtPr>
              <w:sdtContent>
                <w:r w:rsidR="00E60914" w:rsidRPr="00E60914">
                  <w:rPr>
                    <w:b/>
                    <w:bCs/>
                    <w:color w:val="000F46" w:themeColor="background2"/>
                  </w:rPr>
                  <w:t>[Name, tab to next item]</w:t>
                </w:r>
              </w:sdtContent>
            </w:sdt>
            <w:r w:rsidR="00E60914">
              <w:t xml:space="preserve"> </w:t>
            </w:r>
            <w:r w:rsidR="00E60914" w:rsidRPr="003337AE">
              <w:t>–</w:t>
            </w:r>
            <w:r w:rsidR="00E60914">
              <w:t xml:space="preserve"> </w:t>
            </w:r>
            <w:sdt>
              <w:sdtPr>
                <w:rPr>
                  <w:color w:val="000F46" w:themeColor="background2"/>
                </w:rPr>
                <w:id w:val="283860986"/>
                <w:placeholder>
                  <w:docPart w:val="D703EF34D7CD45EF863F713CCBD99A51"/>
                </w:placeholder>
                <w:showingPlcHdr/>
                <w:text/>
              </w:sdtPr>
              <w:sdtContent>
                <w:r w:rsidR="00E60914" w:rsidRPr="00E60914">
                  <w:rPr>
                    <w:color w:val="000F46" w:themeColor="background2"/>
                  </w:rPr>
                  <w:t>[University Name]</w:t>
                </w:r>
              </w:sdtContent>
            </w:sdt>
          </w:p>
          <w:p w14:paraId="550A1565" w14:textId="553256F6" w:rsidR="003337AE" w:rsidRDefault="00000000" w:rsidP="00E60914">
            <w:pPr>
              <w:pStyle w:val="TableText"/>
            </w:pPr>
            <w:sdt>
              <w:sdtPr>
                <w:id w:val="1263274422"/>
                <w:placeholder>
                  <w:docPart w:val="86F8D8BCB4674D118F781E4CE6B47667"/>
                </w:placeholder>
                <w:showingPlcHdr/>
                <w:text/>
              </w:sdtPr>
              <w:sdtContent>
                <w:r w:rsidR="00E60914" w:rsidRPr="00E60914">
                  <w:t>[Workshop title]</w:t>
                </w:r>
              </w:sdtContent>
            </w:sdt>
          </w:p>
        </w:tc>
      </w:tr>
    </w:tbl>
    <w:p w14:paraId="10614B10" w14:textId="402E2414" w:rsidR="00CE7F7D" w:rsidRDefault="00CE7F7D" w:rsidP="004D6F22"/>
    <w:tbl>
      <w:tblPr>
        <w:tblStyle w:val="UniofMelTable3"/>
        <w:tblW w:w="0" w:type="auto"/>
        <w:tblInd w:w="5" w:type="dxa"/>
        <w:tblCellMar>
          <w:top w:w="57" w:type="dxa"/>
        </w:tblCellMar>
        <w:tblLook w:val="04A0" w:firstRow="1" w:lastRow="0" w:firstColumn="1" w:lastColumn="0" w:noHBand="0" w:noVBand="1"/>
      </w:tblPr>
      <w:tblGrid>
        <w:gridCol w:w="2123"/>
        <w:gridCol w:w="7731"/>
      </w:tblGrid>
      <w:tr w:rsidR="00E60914" w14:paraId="434064F4" w14:textId="77777777" w:rsidTr="00E609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2123" w:type="dxa"/>
          </w:tcPr>
          <w:p w14:paraId="02175C82" w14:textId="60DC7699" w:rsidR="00E60914" w:rsidRPr="00C56C72" w:rsidRDefault="00E60914" w:rsidP="006D3D67">
            <w:pPr>
              <w:pStyle w:val="TableHeading"/>
            </w:pPr>
            <w:r w:rsidRPr="00C56C72">
              <w:t>1</w:t>
            </w:r>
            <w:r>
              <w:t>2</w:t>
            </w:r>
            <w:r w:rsidRPr="00C56C72">
              <w:t>:00 – 1:</w:t>
            </w:r>
            <w:r>
              <w:t>00</w:t>
            </w:r>
          </w:p>
        </w:tc>
        <w:tc>
          <w:tcPr>
            <w:tcW w:w="7731" w:type="dxa"/>
          </w:tcPr>
          <w:p w14:paraId="55449621" w14:textId="4E4B620C" w:rsidR="00E60914" w:rsidRPr="00C56C72" w:rsidRDefault="00E60914" w:rsidP="006D3D67">
            <w:pPr>
              <w:pStyle w:val="TableHeading"/>
            </w:pPr>
            <w:r>
              <w:t>Lunch</w:t>
            </w:r>
          </w:p>
        </w:tc>
      </w:tr>
      <w:tr w:rsidR="00E60914" w14:paraId="3DF99A9A" w14:textId="77777777" w:rsidTr="006032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tcW w:w="2123" w:type="dxa"/>
          </w:tcPr>
          <w:p w14:paraId="186DC3E1" w14:textId="77777777" w:rsidR="00E60914" w:rsidRDefault="00000000" w:rsidP="006D3D67">
            <w:pPr>
              <w:pStyle w:val="TableText"/>
            </w:pPr>
            <w:sdt>
              <w:sdtPr>
                <w:id w:val="1550263958"/>
                <w:placeholder>
                  <w:docPart w:val="7F277B63ECC14F818178C9C49F8DCA27"/>
                </w:placeholder>
                <w:showingPlcHdr/>
                <w:text/>
              </w:sdtPr>
              <w:sdtContent>
                <w:r w:rsidR="00E60914">
                  <w:t>[</w:t>
                </w:r>
                <w:r w:rsidR="00E60914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  <w:r w:rsidR="00E60914">
              <w:t xml:space="preserve"> </w:t>
            </w:r>
            <w:r w:rsidR="00E60914" w:rsidRPr="003337AE">
              <w:t>–</w:t>
            </w:r>
            <w:r w:rsidR="00E60914">
              <w:t xml:space="preserve"> </w:t>
            </w:r>
            <w:sdt>
              <w:sdtPr>
                <w:id w:val="-2023852676"/>
                <w:placeholder>
                  <w:docPart w:val="E09BADE538464B88BD947F27D68903E2"/>
                </w:placeholder>
                <w:showingPlcHdr/>
                <w:text/>
              </w:sdtPr>
              <w:sdtContent>
                <w:r w:rsidR="00E60914">
                  <w:t>[</w:t>
                </w:r>
                <w:r w:rsidR="00E60914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</w:p>
        </w:tc>
        <w:tc>
          <w:tcPr>
            <w:tcW w:w="7731" w:type="dxa"/>
          </w:tcPr>
          <w:p w14:paraId="46003D0B" w14:textId="77777777" w:rsidR="00E60914" w:rsidRDefault="00000000" w:rsidP="006D3D67">
            <w:pPr>
              <w:pStyle w:val="TableText"/>
            </w:pPr>
            <w:sdt>
              <w:sdtPr>
                <w:rPr>
                  <w:b/>
                  <w:bCs/>
                  <w:color w:val="000F46" w:themeColor="background2"/>
                </w:rPr>
                <w:id w:val="1779520669"/>
                <w:placeholder>
                  <w:docPart w:val="9163086C77914F6D8D2D8F1CE6DC605B"/>
                </w:placeholder>
                <w:showingPlcHdr/>
                <w:text/>
              </w:sdtPr>
              <w:sdtContent>
                <w:r w:rsidR="00E60914" w:rsidRPr="00E60914">
                  <w:rPr>
                    <w:b/>
                    <w:bCs/>
                    <w:color w:val="000F46" w:themeColor="background2"/>
                  </w:rPr>
                  <w:t>[Name, tab to next item]</w:t>
                </w:r>
              </w:sdtContent>
            </w:sdt>
            <w:r w:rsidR="00E60914">
              <w:t xml:space="preserve"> </w:t>
            </w:r>
            <w:r w:rsidR="00E60914" w:rsidRPr="003337AE">
              <w:t>–</w:t>
            </w:r>
            <w:r w:rsidR="00E60914">
              <w:t xml:space="preserve"> </w:t>
            </w:r>
            <w:sdt>
              <w:sdtPr>
                <w:id w:val="1796010952"/>
                <w:placeholder>
                  <w:docPart w:val="0A1764E673BD4FE5AF5966EE95F9CB08"/>
                </w:placeholder>
                <w:showingPlcHdr/>
                <w:text/>
              </w:sdtPr>
              <w:sdtContent>
                <w:r w:rsidR="00E60914" w:rsidRPr="00E60914">
                  <w:rPr>
                    <w:color w:val="000F46" w:themeColor="background2"/>
                  </w:rPr>
                  <w:t>[University Name]</w:t>
                </w:r>
              </w:sdtContent>
            </w:sdt>
          </w:p>
          <w:p w14:paraId="1232B294" w14:textId="77777777" w:rsidR="00E60914" w:rsidRDefault="00000000" w:rsidP="006D3D67">
            <w:pPr>
              <w:pStyle w:val="TableText"/>
            </w:pPr>
            <w:sdt>
              <w:sdtPr>
                <w:id w:val="-1226829634"/>
                <w:placeholder>
                  <w:docPart w:val="B7662EF97500424AB1869018AE865525"/>
                </w:placeholder>
                <w:showingPlcHdr/>
                <w:text/>
              </w:sdtPr>
              <w:sdtContent>
                <w:r w:rsidR="00E60914" w:rsidRPr="00E60914">
                  <w:t>[Workshop title]</w:t>
                </w:r>
              </w:sdtContent>
            </w:sdt>
          </w:p>
        </w:tc>
      </w:tr>
      <w:tr w:rsidR="00E60914" w14:paraId="45A164F6" w14:textId="77777777" w:rsidTr="0060326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24"/>
        </w:trPr>
        <w:tc>
          <w:tcPr>
            <w:tcW w:w="2123" w:type="dxa"/>
          </w:tcPr>
          <w:p w14:paraId="2BACE0AF" w14:textId="77777777" w:rsidR="00E60914" w:rsidRDefault="00000000" w:rsidP="006D3D67">
            <w:pPr>
              <w:pStyle w:val="TableText"/>
            </w:pPr>
            <w:sdt>
              <w:sdtPr>
                <w:id w:val="-1558692169"/>
                <w:placeholder>
                  <w:docPart w:val="6D41015E9FB54DB89441F065726241F3"/>
                </w:placeholder>
                <w:showingPlcHdr/>
                <w:text/>
              </w:sdtPr>
              <w:sdtContent>
                <w:r w:rsidR="00E60914" w:rsidRPr="00210C25">
                  <w:t>[</w:t>
                </w:r>
                <w:r w:rsidR="00E60914" w:rsidRPr="00210C25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  <w:r w:rsidR="00E60914" w:rsidRPr="00210C25">
              <w:t xml:space="preserve"> – </w:t>
            </w:r>
            <w:sdt>
              <w:sdtPr>
                <w:id w:val="1292941782"/>
                <w:placeholder>
                  <w:docPart w:val="2123B42258114830963DE3DB0258B63F"/>
                </w:placeholder>
                <w:showingPlcHdr/>
                <w:text/>
              </w:sdtPr>
              <w:sdtContent>
                <w:r w:rsidR="00E60914" w:rsidRPr="00210C25">
                  <w:t>[</w:t>
                </w:r>
                <w:r w:rsidR="00E60914" w:rsidRPr="00210C25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</w:p>
        </w:tc>
        <w:tc>
          <w:tcPr>
            <w:tcW w:w="7731" w:type="dxa"/>
          </w:tcPr>
          <w:p w14:paraId="22347224" w14:textId="77777777" w:rsidR="00E60914" w:rsidRDefault="00000000" w:rsidP="006D3D67">
            <w:pPr>
              <w:pStyle w:val="TableText"/>
            </w:pPr>
            <w:sdt>
              <w:sdtPr>
                <w:rPr>
                  <w:b/>
                  <w:bCs/>
                  <w:color w:val="000F46" w:themeColor="background2"/>
                </w:rPr>
                <w:id w:val="-1399670689"/>
                <w:placeholder>
                  <w:docPart w:val="F5CBCF198F244FBB9F6A13573E845848"/>
                </w:placeholder>
                <w:showingPlcHdr/>
                <w:text/>
              </w:sdtPr>
              <w:sdtContent>
                <w:r w:rsidR="00E60914" w:rsidRPr="00E60914">
                  <w:rPr>
                    <w:b/>
                    <w:bCs/>
                    <w:color w:val="000F46" w:themeColor="background2"/>
                  </w:rPr>
                  <w:t>[Name, tab to next item]</w:t>
                </w:r>
              </w:sdtContent>
            </w:sdt>
            <w:r w:rsidR="00E60914">
              <w:t xml:space="preserve"> </w:t>
            </w:r>
            <w:r w:rsidR="00E60914" w:rsidRPr="003337AE">
              <w:t>–</w:t>
            </w:r>
            <w:r w:rsidR="00E60914">
              <w:t xml:space="preserve"> </w:t>
            </w:r>
            <w:sdt>
              <w:sdtPr>
                <w:rPr>
                  <w:color w:val="000F46" w:themeColor="background2"/>
                </w:rPr>
                <w:id w:val="-2020064601"/>
                <w:placeholder>
                  <w:docPart w:val="566BDF26F1534B55947223EC43917794"/>
                </w:placeholder>
                <w:showingPlcHdr/>
                <w:text/>
              </w:sdtPr>
              <w:sdtContent>
                <w:r w:rsidR="00E60914" w:rsidRPr="00E60914">
                  <w:rPr>
                    <w:color w:val="000F46" w:themeColor="background2"/>
                  </w:rPr>
                  <w:t>[University Name]</w:t>
                </w:r>
              </w:sdtContent>
            </w:sdt>
          </w:p>
          <w:p w14:paraId="510B9D61" w14:textId="77777777" w:rsidR="00E60914" w:rsidRDefault="00000000" w:rsidP="006D3D67">
            <w:pPr>
              <w:pStyle w:val="TableText"/>
            </w:pPr>
            <w:sdt>
              <w:sdtPr>
                <w:id w:val="1458450787"/>
                <w:placeholder>
                  <w:docPart w:val="059CC362BBF141BB8BEBBD7F24EAEE20"/>
                </w:placeholder>
                <w:showingPlcHdr/>
                <w:text/>
              </w:sdtPr>
              <w:sdtContent>
                <w:r w:rsidR="00E60914" w:rsidRPr="00E60914">
                  <w:t>[Workshop title]</w:t>
                </w:r>
              </w:sdtContent>
            </w:sdt>
          </w:p>
        </w:tc>
      </w:tr>
      <w:tr w:rsidR="00E60914" w14:paraId="6269AAF8" w14:textId="77777777" w:rsidTr="006032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tcW w:w="2123" w:type="dxa"/>
          </w:tcPr>
          <w:p w14:paraId="5BAAF939" w14:textId="77777777" w:rsidR="00E60914" w:rsidRDefault="00000000" w:rsidP="006D3D67">
            <w:pPr>
              <w:pStyle w:val="TableText"/>
            </w:pPr>
            <w:sdt>
              <w:sdtPr>
                <w:id w:val="-325437705"/>
                <w:placeholder>
                  <w:docPart w:val="84D2D2C9482E4AA3872BED73F9463DDD"/>
                </w:placeholder>
                <w:showingPlcHdr/>
                <w:text/>
              </w:sdtPr>
              <w:sdtContent>
                <w:r w:rsidR="00E60914" w:rsidRPr="00210C25">
                  <w:t>[</w:t>
                </w:r>
                <w:r w:rsidR="00E60914" w:rsidRPr="00210C25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  <w:r w:rsidR="00E60914" w:rsidRPr="00210C25">
              <w:t xml:space="preserve"> – </w:t>
            </w:r>
            <w:sdt>
              <w:sdtPr>
                <w:id w:val="16134072"/>
                <w:placeholder>
                  <w:docPart w:val="95E248EBA67441CA9498DA91F75A675B"/>
                </w:placeholder>
                <w:showingPlcHdr/>
                <w:text/>
              </w:sdtPr>
              <w:sdtContent>
                <w:r w:rsidR="00E60914" w:rsidRPr="00210C25">
                  <w:t>[</w:t>
                </w:r>
                <w:r w:rsidR="00E60914" w:rsidRPr="00210C25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</w:p>
        </w:tc>
        <w:tc>
          <w:tcPr>
            <w:tcW w:w="7731" w:type="dxa"/>
          </w:tcPr>
          <w:p w14:paraId="4927E0F7" w14:textId="77777777" w:rsidR="00E60914" w:rsidRDefault="00000000" w:rsidP="006D3D67">
            <w:pPr>
              <w:pStyle w:val="TableText"/>
            </w:pPr>
            <w:sdt>
              <w:sdtPr>
                <w:rPr>
                  <w:b/>
                  <w:bCs/>
                  <w:color w:val="000F46" w:themeColor="background2"/>
                </w:rPr>
                <w:id w:val="6495455"/>
                <w:placeholder>
                  <w:docPart w:val="329C3EA99A89440BBC172F36892425A8"/>
                </w:placeholder>
                <w:showingPlcHdr/>
                <w:text/>
              </w:sdtPr>
              <w:sdtContent>
                <w:r w:rsidR="00E60914" w:rsidRPr="00E60914">
                  <w:rPr>
                    <w:b/>
                    <w:bCs/>
                    <w:color w:val="000F46" w:themeColor="background2"/>
                  </w:rPr>
                  <w:t>[Name, tab to next item]</w:t>
                </w:r>
              </w:sdtContent>
            </w:sdt>
            <w:r w:rsidR="00E60914">
              <w:t xml:space="preserve"> </w:t>
            </w:r>
            <w:r w:rsidR="00E60914" w:rsidRPr="003337AE">
              <w:t>–</w:t>
            </w:r>
            <w:r w:rsidR="00E60914">
              <w:t xml:space="preserve"> </w:t>
            </w:r>
            <w:sdt>
              <w:sdtPr>
                <w:rPr>
                  <w:color w:val="000F46" w:themeColor="background2"/>
                </w:rPr>
                <w:id w:val="-693313896"/>
                <w:placeholder>
                  <w:docPart w:val="DCCCB9C9ED3F41B38093B680D87062C9"/>
                </w:placeholder>
                <w:showingPlcHdr/>
                <w:text/>
              </w:sdtPr>
              <w:sdtContent>
                <w:r w:rsidR="00E60914" w:rsidRPr="00E60914">
                  <w:rPr>
                    <w:color w:val="000F46" w:themeColor="background2"/>
                  </w:rPr>
                  <w:t>[University Name]</w:t>
                </w:r>
              </w:sdtContent>
            </w:sdt>
          </w:p>
          <w:p w14:paraId="19EE34BB" w14:textId="77777777" w:rsidR="00E60914" w:rsidRDefault="00000000" w:rsidP="006D3D67">
            <w:pPr>
              <w:pStyle w:val="TableText"/>
            </w:pPr>
            <w:sdt>
              <w:sdtPr>
                <w:id w:val="-697469586"/>
                <w:placeholder>
                  <w:docPart w:val="89D06D22879344CA8C4A7D5BC87ED9E2"/>
                </w:placeholder>
                <w:showingPlcHdr/>
                <w:text/>
              </w:sdtPr>
              <w:sdtContent>
                <w:r w:rsidR="00E60914" w:rsidRPr="00E60914">
                  <w:rPr>
                    <w:rStyle w:val="TableTextChar"/>
                  </w:rPr>
                  <w:t>[Workshop title]</w:t>
                </w:r>
              </w:sdtContent>
            </w:sdt>
          </w:p>
        </w:tc>
      </w:tr>
    </w:tbl>
    <w:p w14:paraId="14A150A6" w14:textId="77777777" w:rsidR="00E60914" w:rsidRDefault="00E60914" w:rsidP="00E60914"/>
    <w:tbl>
      <w:tblPr>
        <w:tblStyle w:val="UniofMelTable3"/>
        <w:tblW w:w="0" w:type="auto"/>
        <w:tblInd w:w="5" w:type="dxa"/>
        <w:tblCellMar>
          <w:top w:w="57" w:type="dxa"/>
        </w:tblCellMar>
        <w:tblLook w:val="04A0" w:firstRow="1" w:lastRow="0" w:firstColumn="1" w:lastColumn="0" w:noHBand="0" w:noVBand="1"/>
      </w:tblPr>
      <w:tblGrid>
        <w:gridCol w:w="2123"/>
        <w:gridCol w:w="7731"/>
      </w:tblGrid>
      <w:tr w:rsidR="00E60914" w14:paraId="602AC5E1" w14:textId="77777777" w:rsidTr="006D3D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2123" w:type="dxa"/>
          </w:tcPr>
          <w:p w14:paraId="0B9FB0D2" w14:textId="6E98925C" w:rsidR="00E60914" w:rsidRPr="00C56C72" w:rsidRDefault="00E60914" w:rsidP="006D3D67">
            <w:pPr>
              <w:pStyle w:val="TableHeading"/>
            </w:pPr>
            <w:r w:rsidRPr="00E60914">
              <w:t>2:15 – 2:40</w:t>
            </w:r>
          </w:p>
        </w:tc>
        <w:tc>
          <w:tcPr>
            <w:tcW w:w="7731" w:type="dxa"/>
          </w:tcPr>
          <w:p w14:paraId="084F2AD4" w14:textId="1D7E3A58" w:rsidR="00E60914" w:rsidRPr="00C56C72" w:rsidRDefault="00E60914" w:rsidP="006D3D67">
            <w:pPr>
              <w:pStyle w:val="TableHeading"/>
            </w:pPr>
            <w:r w:rsidRPr="00E60914">
              <w:t>Afternoon Tea</w:t>
            </w:r>
          </w:p>
        </w:tc>
      </w:tr>
      <w:tr w:rsidR="00E60914" w14:paraId="227F21A8" w14:textId="77777777" w:rsidTr="006032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tcW w:w="2123" w:type="dxa"/>
          </w:tcPr>
          <w:p w14:paraId="63F631C9" w14:textId="77777777" w:rsidR="00E60914" w:rsidRDefault="00000000" w:rsidP="006D3D67">
            <w:pPr>
              <w:pStyle w:val="TableText"/>
            </w:pPr>
            <w:sdt>
              <w:sdtPr>
                <w:id w:val="-460343355"/>
                <w:placeholder>
                  <w:docPart w:val="D9FD4F5768D547B1AF67E5CBFC83CD42"/>
                </w:placeholder>
                <w:showingPlcHdr/>
                <w:text/>
              </w:sdtPr>
              <w:sdtContent>
                <w:r w:rsidR="00E60914">
                  <w:t>[</w:t>
                </w:r>
                <w:r w:rsidR="00E60914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  <w:r w:rsidR="00E60914">
              <w:t xml:space="preserve"> </w:t>
            </w:r>
            <w:r w:rsidR="00E60914" w:rsidRPr="003337AE">
              <w:t>–</w:t>
            </w:r>
            <w:r w:rsidR="00E60914">
              <w:t xml:space="preserve"> </w:t>
            </w:r>
            <w:sdt>
              <w:sdtPr>
                <w:id w:val="1683618981"/>
                <w:placeholder>
                  <w:docPart w:val="745B117957C24AA6AB1D065C5487B256"/>
                </w:placeholder>
                <w:showingPlcHdr/>
                <w:text/>
              </w:sdtPr>
              <w:sdtContent>
                <w:r w:rsidR="00E60914">
                  <w:t>[</w:t>
                </w:r>
                <w:r w:rsidR="00E60914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</w:p>
        </w:tc>
        <w:tc>
          <w:tcPr>
            <w:tcW w:w="7731" w:type="dxa"/>
          </w:tcPr>
          <w:p w14:paraId="76E0DF2E" w14:textId="77777777" w:rsidR="00E60914" w:rsidRDefault="00000000" w:rsidP="006D3D67">
            <w:pPr>
              <w:pStyle w:val="TableText"/>
            </w:pPr>
            <w:sdt>
              <w:sdtPr>
                <w:rPr>
                  <w:b/>
                  <w:bCs/>
                  <w:color w:val="000F46" w:themeColor="background2"/>
                </w:rPr>
                <w:id w:val="-1462723476"/>
                <w:placeholder>
                  <w:docPart w:val="113C0C87DEFE48CABC999C453DA62150"/>
                </w:placeholder>
                <w:showingPlcHdr/>
                <w:text/>
              </w:sdtPr>
              <w:sdtContent>
                <w:r w:rsidR="00E60914" w:rsidRPr="00E60914">
                  <w:rPr>
                    <w:b/>
                    <w:bCs/>
                    <w:color w:val="000F46" w:themeColor="background2"/>
                  </w:rPr>
                  <w:t>[Name, tab to next item]</w:t>
                </w:r>
              </w:sdtContent>
            </w:sdt>
            <w:r w:rsidR="00E60914">
              <w:t xml:space="preserve"> </w:t>
            </w:r>
            <w:r w:rsidR="00E60914" w:rsidRPr="003337AE">
              <w:t>–</w:t>
            </w:r>
            <w:r w:rsidR="00E60914">
              <w:t xml:space="preserve"> </w:t>
            </w:r>
            <w:sdt>
              <w:sdtPr>
                <w:id w:val="812370820"/>
                <w:placeholder>
                  <w:docPart w:val="A3B5D7DC829F4CF19723F9E20FFEFF9C"/>
                </w:placeholder>
                <w:showingPlcHdr/>
                <w:text/>
              </w:sdtPr>
              <w:sdtContent>
                <w:r w:rsidR="00E60914" w:rsidRPr="00E60914">
                  <w:rPr>
                    <w:color w:val="000F46" w:themeColor="background2"/>
                  </w:rPr>
                  <w:t>[University Name]</w:t>
                </w:r>
              </w:sdtContent>
            </w:sdt>
          </w:p>
          <w:p w14:paraId="2BDEEEE2" w14:textId="77777777" w:rsidR="00E60914" w:rsidRDefault="00000000" w:rsidP="006D3D67">
            <w:pPr>
              <w:pStyle w:val="TableText"/>
            </w:pPr>
            <w:sdt>
              <w:sdtPr>
                <w:id w:val="-513913817"/>
                <w:placeholder>
                  <w:docPart w:val="0235D7F99A8A45538B903E69B7A5D8F8"/>
                </w:placeholder>
                <w:showingPlcHdr/>
                <w:text/>
              </w:sdtPr>
              <w:sdtContent>
                <w:r w:rsidR="00E60914" w:rsidRPr="00E60914">
                  <w:t>[Workshop title]</w:t>
                </w:r>
              </w:sdtContent>
            </w:sdt>
          </w:p>
        </w:tc>
      </w:tr>
      <w:tr w:rsidR="00E60914" w14:paraId="053AE5F1" w14:textId="77777777" w:rsidTr="0060326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24"/>
        </w:trPr>
        <w:tc>
          <w:tcPr>
            <w:tcW w:w="2123" w:type="dxa"/>
          </w:tcPr>
          <w:p w14:paraId="023ADD70" w14:textId="77777777" w:rsidR="00E60914" w:rsidRDefault="00000000" w:rsidP="006D3D67">
            <w:pPr>
              <w:pStyle w:val="TableText"/>
            </w:pPr>
            <w:sdt>
              <w:sdtPr>
                <w:id w:val="-1043672116"/>
                <w:placeholder>
                  <w:docPart w:val="9D68622389614CD489FE043A9CD0D432"/>
                </w:placeholder>
                <w:showingPlcHdr/>
                <w:text/>
              </w:sdtPr>
              <w:sdtContent>
                <w:r w:rsidR="00E60914" w:rsidRPr="00210C25">
                  <w:t>[</w:t>
                </w:r>
                <w:r w:rsidR="00E60914" w:rsidRPr="00210C25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  <w:r w:rsidR="00E60914" w:rsidRPr="00210C25">
              <w:t xml:space="preserve"> – </w:t>
            </w:r>
            <w:sdt>
              <w:sdtPr>
                <w:id w:val="-1888950839"/>
                <w:placeholder>
                  <w:docPart w:val="5B6C2FCB66D24FA791F0A2D2F53B51D1"/>
                </w:placeholder>
                <w:showingPlcHdr/>
                <w:text/>
              </w:sdtPr>
              <w:sdtContent>
                <w:r w:rsidR="00E60914" w:rsidRPr="00210C25">
                  <w:t>[</w:t>
                </w:r>
                <w:r w:rsidR="00E60914" w:rsidRPr="00210C25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</w:p>
        </w:tc>
        <w:tc>
          <w:tcPr>
            <w:tcW w:w="7731" w:type="dxa"/>
          </w:tcPr>
          <w:p w14:paraId="274DB608" w14:textId="77777777" w:rsidR="00E60914" w:rsidRDefault="00000000" w:rsidP="006D3D67">
            <w:pPr>
              <w:pStyle w:val="TableText"/>
            </w:pPr>
            <w:sdt>
              <w:sdtPr>
                <w:rPr>
                  <w:b/>
                  <w:bCs/>
                  <w:color w:val="000F46" w:themeColor="background2"/>
                </w:rPr>
                <w:id w:val="-872232266"/>
                <w:placeholder>
                  <w:docPart w:val="456F303FED9042FB9386B5E676280839"/>
                </w:placeholder>
                <w:showingPlcHdr/>
                <w:text/>
              </w:sdtPr>
              <w:sdtContent>
                <w:r w:rsidR="00E60914" w:rsidRPr="00E60914">
                  <w:rPr>
                    <w:b/>
                    <w:bCs/>
                    <w:color w:val="000F46" w:themeColor="background2"/>
                  </w:rPr>
                  <w:t>[Name, tab to next item]</w:t>
                </w:r>
              </w:sdtContent>
            </w:sdt>
            <w:r w:rsidR="00E60914">
              <w:t xml:space="preserve"> </w:t>
            </w:r>
            <w:r w:rsidR="00E60914" w:rsidRPr="003337AE">
              <w:t>–</w:t>
            </w:r>
            <w:r w:rsidR="00E60914">
              <w:t xml:space="preserve"> </w:t>
            </w:r>
            <w:sdt>
              <w:sdtPr>
                <w:rPr>
                  <w:color w:val="000F46" w:themeColor="background2"/>
                </w:rPr>
                <w:id w:val="57368176"/>
                <w:placeholder>
                  <w:docPart w:val="2555952FD9C14695A28AD3A63159D7AB"/>
                </w:placeholder>
                <w:showingPlcHdr/>
                <w:text/>
              </w:sdtPr>
              <w:sdtContent>
                <w:r w:rsidR="00E60914" w:rsidRPr="00E60914">
                  <w:rPr>
                    <w:color w:val="000F46" w:themeColor="background2"/>
                  </w:rPr>
                  <w:t>[University Name]</w:t>
                </w:r>
              </w:sdtContent>
            </w:sdt>
          </w:p>
          <w:p w14:paraId="6B4D080E" w14:textId="77777777" w:rsidR="00E60914" w:rsidRDefault="00000000" w:rsidP="006D3D67">
            <w:pPr>
              <w:pStyle w:val="TableText"/>
            </w:pPr>
            <w:sdt>
              <w:sdtPr>
                <w:id w:val="1223100974"/>
                <w:placeholder>
                  <w:docPart w:val="F6C774D02DCE4E5399DD0E97079DB1CC"/>
                </w:placeholder>
                <w:showingPlcHdr/>
                <w:text/>
              </w:sdtPr>
              <w:sdtContent>
                <w:r w:rsidR="00E60914" w:rsidRPr="00E60914">
                  <w:t>[Workshop title]</w:t>
                </w:r>
              </w:sdtContent>
            </w:sdt>
          </w:p>
        </w:tc>
      </w:tr>
    </w:tbl>
    <w:p w14:paraId="07AEC867" w14:textId="77777777" w:rsidR="00E60914" w:rsidRDefault="00E60914" w:rsidP="00E60914"/>
    <w:p w14:paraId="2A6646A7" w14:textId="77777777" w:rsidR="00E60914" w:rsidRDefault="00E60914" w:rsidP="004D6F22"/>
    <w:tbl>
      <w:tblPr>
        <w:tblStyle w:val="UniofMelTable3"/>
        <w:tblW w:w="0" w:type="auto"/>
        <w:tblInd w:w="5" w:type="dxa"/>
        <w:tblCellMar>
          <w:top w:w="57" w:type="dxa"/>
        </w:tblCellMar>
        <w:tblLook w:val="04A0" w:firstRow="1" w:lastRow="0" w:firstColumn="1" w:lastColumn="0" w:noHBand="0" w:noVBand="1"/>
      </w:tblPr>
      <w:tblGrid>
        <w:gridCol w:w="2123"/>
        <w:gridCol w:w="7731"/>
      </w:tblGrid>
      <w:tr w:rsidR="00603268" w14:paraId="22DDFFC1" w14:textId="77777777" w:rsidTr="006D3D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2123" w:type="dxa"/>
          </w:tcPr>
          <w:p w14:paraId="5CF136C6" w14:textId="3789915F" w:rsidR="00603268" w:rsidRPr="00C56C72" w:rsidRDefault="00603268" w:rsidP="006D3D67">
            <w:pPr>
              <w:pStyle w:val="TableHeading"/>
            </w:pPr>
            <w:r w:rsidRPr="00603268">
              <w:lastRenderedPageBreak/>
              <w:t>3:30 – 3:45</w:t>
            </w:r>
          </w:p>
        </w:tc>
        <w:tc>
          <w:tcPr>
            <w:tcW w:w="7731" w:type="dxa"/>
          </w:tcPr>
          <w:p w14:paraId="2CCF2C2A" w14:textId="1EAE7A51" w:rsidR="00603268" w:rsidRPr="00C56C72" w:rsidRDefault="00603268" w:rsidP="006D3D67">
            <w:pPr>
              <w:pStyle w:val="TableHeading"/>
            </w:pPr>
            <w:r w:rsidRPr="00603268">
              <w:t>Break</w:t>
            </w:r>
          </w:p>
        </w:tc>
      </w:tr>
      <w:tr w:rsidR="00603268" w14:paraId="790803E7" w14:textId="77777777" w:rsidTr="006D3D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tcW w:w="2123" w:type="dxa"/>
          </w:tcPr>
          <w:p w14:paraId="39A9674E" w14:textId="77777777" w:rsidR="00603268" w:rsidRDefault="00000000" w:rsidP="006D3D67">
            <w:pPr>
              <w:pStyle w:val="TableText"/>
            </w:pPr>
            <w:sdt>
              <w:sdtPr>
                <w:id w:val="943277676"/>
                <w:placeholder>
                  <w:docPart w:val="F1182AC40C9C4144B3ED9656657B73FB"/>
                </w:placeholder>
                <w:showingPlcHdr/>
                <w:text/>
              </w:sdtPr>
              <w:sdtContent>
                <w:r w:rsidR="00603268">
                  <w:t>[</w:t>
                </w:r>
                <w:r w:rsidR="00603268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  <w:r w:rsidR="00603268">
              <w:t xml:space="preserve"> </w:t>
            </w:r>
            <w:r w:rsidR="00603268" w:rsidRPr="003337AE">
              <w:t>–</w:t>
            </w:r>
            <w:r w:rsidR="00603268">
              <w:t xml:space="preserve"> </w:t>
            </w:r>
            <w:sdt>
              <w:sdtPr>
                <w:id w:val="-224759232"/>
                <w:placeholder>
                  <w:docPart w:val="34663BC7031C4BE0A85FE05E12095C67"/>
                </w:placeholder>
                <w:showingPlcHdr/>
                <w:text/>
              </w:sdtPr>
              <w:sdtContent>
                <w:r w:rsidR="00603268">
                  <w:t>[</w:t>
                </w:r>
                <w:r w:rsidR="00603268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</w:p>
        </w:tc>
        <w:tc>
          <w:tcPr>
            <w:tcW w:w="7731" w:type="dxa"/>
          </w:tcPr>
          <w:p w14:paraId="32ECED29" w14:textId="77777777" w:rsidR="00603268" w:rsidRDefault="00000000" w:rsidP="006D3D67">
            <w:pPr>
              <w:pStyle w:val="TableText"/>
            </w:pPr>
            <w:sdt>
              <w:sdtPr>
                <w:rPr>
                  <w:b/>
                  <w:bCs/>
                  <w:color w:val="000F46" w:themeColor="background2"/>
                </w:rPr>
                <w:id w:val="1611234958"/>
                <w:placeholder>
                  <w:docPart w:val="F10EDDF3B1AE4688BD3180969AE8D307"/>
                </w:placeholder>
                <w:showingPlcHdr/>
                <w:text/>
              </w:sdtPr>
              <w:sdtContent>
                <w:r w:rsidR="00603268" w:rsidRPr="00E60914">
                  <w:rPr>
                    <w:b/>
                    <w:bCs/>
                    <w:color w:val="000F46" w:themeColor="background2"/>
                  </w:rPr>
                  <w:t>[Name, tab to next item]</w:t>
                </w:r>
              </w:sdtContent>
            </w:sdt>
            <w:r w:rsidR="00603268">
              <w:t xml:space="preserve"> </w:t>
            </w:r>
            <w:r w:rsidR="00603268" w:rsidRPr="003337AE">
              <w:t>–</w:t>
            </w:r>
            <w:r w:rsidR="00603268">
              <w:t xml:space="preserve"> </w:t>
            </w:r>
            <w:sdt>
              <w:sdtPr>
                <w:id w:val="1973091425"/>
                <w:placeholder>
                  <w:docPart w:val="F3A29088CBE44B8EBD77F9C9F8EF9106"/>
                </w:placeholder>
                <w:showingPlcHdr/>
                <w:text/>
              </w:sdtPr>
              <w:sdtContent>
                <w:r w:rsidR="00603268" w:rsidRPr="00E60914">
                  <w:rPr>
                    <w:color w:val="000F46" w:themeColor="background2"/>
                  </w:rPr>
                  <w:t>[University Name]</w:t>
                </w:r>
              </w:sdtContent>
            </w:sdt>
          </w:p>
          <w:p w14:paraId="4652FEDB" w14:textId="77777777" w:rsidR="00603268" w:rsidRDefault="00000000" w:rsidP="006D3D67">
            <w:pPr>
              <w:pStyle w:val="TableText"/>
            </w:pPr>
            <w:sdt>
              <w:sdtPr>
                <w:id w:val="-1912526987"/>
                <w:placeholder>
                  <w:docPart w:val="EF29CD80C5644556B1683AD430B22D8C"/>
                </w:placeholder>
                <w:showingPlcHdr/>
                <w:text/>
              </w:sdtPr>
              <w:sdtContent>
                <w:r w:rsidR="00603268" w:rsidRPr="00E60914">
                  <w:t>[Workshop title]</w:t>
                </w:r>
              </w:sdtContent>
            </w:sdt>
          </w:p>
        </w:tc>
      </w:tr>
      <w:tr w:rsidR="00603268" w14:paraId="6526A300" w14:textId="77777777" w:rsidTr="006D3D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24"/>
        </w:trPr>
        <w:tc>
          <w:tcPr>
            <w:tcW w:w="2123" w:type="dxa"/>
          </w:tcPr>
          <w:p w14:paraId="438AA7C8" w14:textId="77777777" w:rsidR="00603268" w:rsidRDefault="00000000" w:rsidP="006D3D67">
            <w:pPr>
              <w:pStyle w:val="TableText"/>
            </w:pPr>
            <w:sdt>
              <w:sdtPr>
                <w:id w:val="271752371"/>
                <w:placeholder>
                  <w:docPart w:val="18086CBF35F3442C87AC2754D74B5705"/>
                </w:placeholder>
                <w:showingPlcHdr/>
                <w:text/>
              </w:sdtPr>
              <w:sdtContent>
                <w:r w:rsidR="00603268" w:rsidRPr="00210C25">
                  <w:t>[</w:t>
                </w:r>
                <w:r w:rsidR="00603268" w:rsidRPr="00210C25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  <w:r w:rsidR="00603268" w:rsidRPr="00210C25">
              <w:t xml:space="preserve"> – </w:t>
            </w:r>
            <w:sdt>
              <w:sdtPr>
                <w:id w:val="-439688307"/>
                <w:placeholder>
                  <w:docPart w:val="5ACD3E7DD4E644AA8AE8602958B1C05D"/>
                </w:placeholder>
                <w:showingPlcHdr/>
                <w:text/>
              </w:sdtPr>
              <w:sdtContent>
                <w:r w:rsidR="00603268" w:rsidRPr="00210C25">
                  <w:t>[</w:t>
                </w:r>
                <w:r w:rsidR="00603268" w:rsidRPr="00210C25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</w:p>
        </w:tc>
        <w:tc>
          <w:tcPr>
            <w:tcW w:w="7731" w:type="dxa"/>
          </w:tcPr>
          <w:p w14:paraId="39538F07" w14:textId="77777777" w:rsidR="00603268" w:rsidRDefault="00000000" w:rsidP="006D3D67">
            <w:pPr>
              <w:pStyle w:val="TableText"/>
            </w:pPr>
            <w:sdt>
              <w:sdtPr>
                <w:rPr>
                  <w:b/>
                  <w:bCs/>
                  <w:color w:val="000F46" w:themeColor="background2"/>
                </w:rPr>
                <w:id w:val="308599659"/>
                <w:placeholder>
                  <w:docPart w:val="709049CDE4D742DF8ADD97F33376CFFC"/>
                </w:placeholder>
                <w:showingPlcHdr/>
                <w:text/>
              </w:sdtPr>
              <w:sdtContent>
                <w:r w:rsidR="00603268" w:rsidRPr="00E60914">
                  <w:rPr>
                    <w:b/>
                    <w:bCs/>
                    <w:color w:val="000F46" w:themeColor="background2"/>
                  </w:rPr>
                  <w:t>[Name, tab to next item]</w:t>
                </w:r>
              </w:sdtContent>
            </w:sdt>
            <w:r w:rsidR="00603268">
              <w:t xml:space="preserve"> </w:t>
            </w:r>
            <w:r w:rsidR="00603268" w:rsidRPr="003337AE">
              <w:t>–</w:t>
            </w:r>
            <w:r w:rsidR="00603268">
              <w:t xml:space="preserve"> </w:t>
            </w:r>
            <w:sdt>
              <w:sdtPr>
                <w:rPr>
                  <w:color w:val="000F46" w:themeColor="background2"/>
                </w:rPr>
                <w:id w:val="38326120"/>
                <w:placeholder>
                  <w:docPart w:val="44E58EC22B814C5D8166AC9780072ECB"/>
                </w:placeholder>
                <w:showingPlcHdr/>
                <w:text/>
              </w:sdtPr>
              <w:sdtContent>
                <w:r w:rsidR="00603268" w:rsidRPr="00E60914">
                  <w:rPr>
                    <w:color w:val="000F46" w:themeColor="background2"/>
                  </w:rPr>
                  <w:t>[University Name]</w:t>
                </w:r>
              </w:sdtContent>
            </w:sdt>
          </w:p>
          <w:p w14:paraId="55A2E48C" w14:textId="77777777" w:rsidR="00603268" w:rsidRDefault="00000000" w:rsidP="006D3D67">
            <w:pPr>
              <w:pStyle w:val="TableText"/>
            </w:pPr>
            <w:sdt>
              <w:sdtPr>
                <w:id w:val="1089505465"/>
                <w:placeholder>
                  <w:docPart w:val="F5491290994E413F96947705F41AF880"/>
                </w:placeholder>
                <w:showingPlcHdr/>
                <w:text/>
              </w:sdtPr>
              <w:sdtContent>
                <w:r w:rsidR="00603268" w:rsidRPr="00E60914">
                  <w:t>[Workshop title]</w:t>
                </w:r>
              </w:sdtContent>
            </w:sdt>
          </w:p>
        </w:tc>
      </w:tr>
    </w:tbl>
    <w:p w14:paraId="16483688" w14:textId="77777777" w:rsidR="00603268" w:rsidRDefault="00603268" w:rsidP="00603268"/>
    <w:tbl>
      <w:tblPr>
        <w:tblStyle w:val="UniofMelTable3"/>
        <w:tblW w:w="0" w:type="auto"/>
        <w:tblInd w:w="5" w:type="dxa"/>
        <w:tblCellMar>
          <w:top w:w="57" w:type="dxa"/>
        </w:tblCellMar>
        <w:tblLook w:val="04A0" w:firstRow="1" w:lastRow="0" w:firstColumn="1" w:lastColumn="0" w:noHBand="0" w:noVBand="1"/>
      </w:tblPr>
      <w:tblGrid>
        <w:gridCol w:w="2123"/>
        <w:gridCol w:w="7731"/>
      </w:tblGrid>
      <w:tr w:rsidR="00603268" w14:paraId="5C3D1FB8" w14:textId="77777777" w:rsidTr="006D3D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2123" w:type="dxa"/>
          </w:tcPr>
          <w:p w14:paraId="25F40952" w14:textId="6D05A888" w:rsidR="00603268" w:rsidRPr="00C56C72" w:rsidRDefault="00603268" w:rsidP="006D3D67">
            <w:pPr>
              <w:pStyle w:val="TableHeading"/>
            </w:pPr>
            <w:r w:rsidRPr="00603268">
              <w:t>5:00 – 5:45</w:t>
            </w:r>
          </w:p>
        </w:tc>
        <w:tc>
          <w:tcPr>
            <w:tcW w:w="7731" w:type="dxa"/>
          </w:tcPr>
          <w:p w14:paraId="1E166569" w14:textId="6B7893A8" w:rsidR="00603268" w:rsidRPr="00C56C72" w:rsidRDefault="00603268" w:rsidP="006D3D67">
            <w:pPr>
              <w:pStyle w:val="TableHeading"/>
            </w:pPr>
            <w:r w:rsidRPr="00603268">
              <w:t>Drinks</w:t>
            </w:r>
          </w:p>
        </w:tc>
      </w:tr>
      <w:tr w:rsidR="00603268" w14:paraId="0231D115" w14:textId="77777777" w:rsidTr="006032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tcW w:w="2123" w:type="dxa"/>
          </w:tcPr>
          <w:p w14:paraId="2FF6C6FD" w14:textId="77777777" w:rsidR="00603268" w:rsidRPr="00603268" w:rsidRDefault="00000000" w:rsidP="006D3D67">
            <w:pPr>
              <w:pStyle w:val="TableText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id w:val="-1820720099"/>
                <w:placeholder>
                  <w:docPart w:val="705B07DA2E6B476FA60A2ACD7B9A315F"/>
                </w:placeholder>
                <w:showingPlcHdr/>
                <w:text/>
              </w:sdtPr>
              <w:sdtContent>
                <w:r w:rsidR="00603268" w:rsidRPr="00603268">
                  <w:rPr>
                    <w:b/>
                    <w:bCs/>
                  </w:rPr>
                  <w:t>[</w:t>
                </w:r>
                <w:r w:rsidR="00603268" w:rsidRPr="00603268">
                  <w:rPr>
                    <w:rStyle w:val="PlaceholderText"/>
                    <w:rFonts w:eastAsia="SimSun"/>
                    <w:b/>
                    <w:bCs/>
                    <w:color w:val="000000" w:themeColor="text1"/>
                  </w:rPr>
                  <w:t>00:00]</w:t>
                </w:r>
              </w:sdtContent>
            </w:sdt>
            <w:r w:rsidR="00603268" w:rsidRPr="00603268">
              <w:rPr>
                <w:b/>
                <w:bCs/>
              </w:rPr>
              <w:t xml:space="preserve"> – </w:t>
            </w:r>
            <w:sdt>
              <w:sdtPr>
                <w:rPr>
                  <w:b/>
                  <w:bCs/>
                </w:rPr>
                <w:id w:val="239520695"/>
                <w:placeholder>
                  <w:docPart w:val="B9866D23E53A44D6A363D5B360DB6B32"/>
                </w:placeholder>
                <w:showingPlcHdr/>
                <w:text/>
              </w:sdtPr>
              <w:sdtContent>
                <w:r w:rsidR="00603268" w:rsidRPr="00603268">
                  <w:rPr>
                    <w:b/>
                    <w:bCs/>
                  </w:rPr>
                  <w:t>[</w:t>
                </w:r>
                <w:r w:rsidR="00603268" w:rsidRPr="00603268">
                  <w:rPr>
                    <w:rStyle w:val="PlaceholderText"/>
                    <w:rFonts w:eastAsia="SimSun"/>
                    <w:b/>
                    <w:bCs/>
                    <w:color w:val="000000" w:themeColor="text1"/>
                  </w:rPr>
                  <w:t>00:00]</w:t>
                </w:r>
              </w:sdtContent>
            </w:sdt>
          </w:p>
        </w:tc>
        <w:tc>
          <w:tcPr>
            <w:tcW w:w="7731" w:type="dxa"/>
          </w:tcPr>
          <w:p w14:paraId="14545447" w14:textId="13ED7233" w:rsidR="00603268" w:rsidRPr="00603268" w:rsidRDefault="00000000" w:rsidP="006D3D67">
            <w:pPr>
              <w:pStyle w:val="TableText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id w:val="1371962935"/>
                <w:placeholder>
                  <w:docPart w:val="B4E0FF0303364592AA72D5D826D23948"/>
                </w:placeholder>
                <w:showingPlcHdr/>
                <w:text/>
              </w:sdtPr>
              <w:sdtContent>
                <w:r w:rsidR="00603268" w:rsidRPr="00603268">
                  <w:rPr>
                    <w:b/>
                    <w:bCs/>
                  </w:rPr>
                  <w:t>[Section title]</w:t>
                </w:r>
              </w:sdtContent>
            </w:sdt>
          </w:p>
        </w:tc>
      </w:tr>
      <w:tr w:rsidR="00603268" w14:paraId="7B612324" w14:textId="77777777" w:rsidTr="006D3D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24"/>
        </w:trPr>
        <w:tc>
          <w:tcPr>
            <w:tcW w:w="2123" w:type="dxa"/>
          </w:tcPr>
          <w:p w14:paraId="4C2EC953" w14:textId="77777777" w:rsidR="00603268" w:rsidRDefault="00000000" w:rsidP="006D3D67">
            <w:pPr>
              <w:pStyle w:val="TableText"/>
            </w:pPr>
            <w:sdt>
              <w:sdtPr>
                <w:id w:val="1323242397"/>
                <w:placeholder>
                  <w:docPart w:val="30CD7D85FCE04C639C188BD95D34BC23"/>
                </w:placeholder>
                <w:showingPlcHdr/>
                <w:text/>
              </w:sdtPr>
              <w:sdtContent>
                <w:r w:rsidR="00603268" w:rsidRPr="00210C25">
                  <w:t>[</w:t>
                </w:r>
                <w:r w:rsidR="00603268" w:rsidRPr="00210C25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  <w:r w:rsidR="00603268" w:rsidRPr="00210C25">
              <w:t xml:space="preserve"> – </w:t>
            </w:r>
            <w:sdt>
              <w:sdtPr>
                <w:id w:val="-1414846943"/>
                <w:placeholder>
                  <w:docPart w:val="F4B9F1AEECC94DD49685D62CA3E55F59"/>
                </w:placeholder>
                <w:showingPlcHdr/>
                <w:text/>
              </w:sdtPr>
              <w:sdtContent>
                <w:r w:rsidR="00603268" w:rsidRPr="00210C25">
                  <w:t>[</w:t>
                </w:r>
                <w:r w:rsidR="00603268" w:rsidRPr="00210C25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</w:p>
        </w:tc>
        <w:tc>
          <w:tcPr>
            <w:tcW w:w="7731" w:type="dxa"/>
          </w:tcPr>
          <w:p w14:paraId="39EE65EC" w14:textId="77777777" w:rsidR="00603268" w:rsidRDefault="00000000" w:rsidP="006D3D67">
            <w:pPr>
              <w:pStyle w:val="TableText"/>
            </w:pPr>
            <w:sdt>
              <w:sdtPr>
                <w:rPr>
                  <w:b/>
                  <w:bCs/>
                  <w:color w:val="000F46" w:themeColor="background2"/>
                </w:rPr>
                <w:id w:val="352764412"/>
                <w:placeholder>
                  <w:docPart w:val="644DD69186D34DDB916C140C5315A481"/>
                </w:placeholder>
                <w:showingPlcHdr/>
                <w:text/>
              </w:sdtPr>
              <w:sdtContent>
                <w:r w:rsidR="00603268" w:rsidRPr="00E60914">
                  <w:rPr>
                    <w:b/>
                    <w:bCs/>
                    <w:color w:val="000F46" w:themeColor="background2"/>
                  </w:rPr>
                  <w:t>[Name, tab to next item]</w:t>
                </w:r>
              </w:sdtContent>
            </w:sdt>
            <w:r w:rsidR="00603268">
              <w:t xml:space="preserve"> </w:t>
            </w:r>
            <w:r w:rsidR="00603268" w:rsidRPr="003337AE">
              <w:t>–</w:t>
            </w:r>
            <w:r w:rsidR="00603268">
              <w:t xml:space="preserve"> </w:t>
            </w:r>
            <w:sdt>
              <w:sdtPr>
                <w:rPr>
                  <w:color w:val="000F46" w:themeColor="background2"/>
                </w:rPr>
                <w:id w:val="931630743"/>
                <w:placeholder>
                  <w:docPart w:val="0B262664ED2C4C88B8AF514F2D6D50B5"/>
                </w:placeholder>
                <w:showingPlcHdr/>
                <w:text/>
              </w:sdtPr>
              <w:sdtContent>
                <w:r w:rsidR="00603268" w:rsidRPr="00E60914">
                  <w:rPr>
                    <w:color w:val="000F46" w:themeColor="background2"/>
                  </w:rPr>
                  <w:t>[University Name]</w:t>
                </w:r>
              </w:sdtContent>
            </w:sdt>
          </w:p>
          <w:p w14:paraId="09C8E761" w14:textId="77777777" w:rsidR="00603268" w:rsidRDefault="00000000" w:rsidP="006D3D67">
            <w:pPr>
              <w:pStyle w:val="TableText"/>
            </w:pPr>
            <w:sdt>
              <w:sdtPr>
                <w:id w:val="-1518837679"/>
                <w:placeholder>
                  <w:docPart w:val="A5DD0780D58742B7A670C0F54C3F18EE"/>
                </w:placeholder>
                <w:showingPlcHdr/>
                <w:text/>
              </w:sdtPr>
              <w:sdtContent>
                <w:r w:rsidR="00603268" w:rsidRPr="00E60914">
                  <w:t>[Workshop title]</w:t>
                </w:r>
              </w:sdtContent>
            </w:sdt>
          </w:p>
        </w:tc>
      </w:tr>
      <w:tr w:rsidR="00603268" w14:paraId="2FA5C36A" w14:textId="77777777" w:rsidTr="006032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tcW w:w="2123" w:type="dxa"/>
          </w:tcPr>
          <w:p w14:paraId="60BB9E85" w14:textId="65B00A8A" w:rsidR="00603268" w:rsidRPr="00210C25" w:rsidRDefault="00000000" w:rsidP="00603268">
            <w:pPr>
              <w:pStyle w:val="TableText"/>
            </w:pPr>
            <w:sdt>
              <w:sdtPr>
                <w:rPr>
                  <w:b/>
                  <w:bCs/>
                </w:rPr>
                <w:id w:val="-1034497866"/>
                <w:placeholder>
                  <w:docPart w:val="5973CBFE872D4F80BB88DE830C251346"/>
                </w:placeholder>
                <w:showingPlcHdr/>
                <w:text/>
              </w:sdtPr>
              <w:sdtContent>
                <w:r w:rsidR="00603268" w:rsidRPr="00603268">
                  <w:rPr>
                    <w:b/>
                    <w:bCs/>
                  </w:rPr>
                  <w:t>[</w:t>
                </w:r>
                <w:r w:rsidR="00603268" w:rsidRPr="00603268">
                  <w:rPr>
                    <w:rStyle w:val="PlaceholderText"/>
                    <w:rFonts w:eastAsia="SimSun"/>
                    <w:b/>
                    <w:bCs/>
                    <w:color w:val="000000" w:themeColor="text1"/>
                  </w:rPr>
                  <w:t>00:00]</w:t>
                </w:r>
              </w:sdtContent>
            </w:sdt>
            <w:r w:rsidR="00603268" w:rsidRPr="00603268">
              <w:rPr>
                <w:b/>
                <w:bCs/>
              </w:rPr>
              <w:t xml:space="preserve"> – </w:t>
            </w:r>
            <w:sdt>
              <w:sdtPr>
                <w:rPr>
                  <w:b/>
                  <w:bCs/>
                </w:rPr>
                <w:id w:val="1212072224"/>
                <w:placeholder>
                  <w:docPart w:val="69AA1E55A8AD4FCAAAD4FB8660B62B65"/>
                </w:placeholder>
                <w:showingPlcHdr/>
                <w:text/>
              </w:sdtPr>
              <w:sdtContent>
                <w:r w:rsidR="00603268" w:rsidRPr="00603268">
                  <w:rPr>
                    <w:b/>
                    <w:bCs/>
                  </w:rPr>
                  <w:t>[</w:t>
                </w:r>
                <w:r w:rsidR="00603268" w:rsidRPr="00603268">
                  <w:rPr>
                    <w:rStyle w:val="PlaceholderText"/>
                    <w:rFonts w:eastAsia="SimSun"/>
                    <w:b/>
                    <w:bCs/>
                    <w:color w:val="000000" w:themeColor="text1"/>
                  </w:rPr>
                  <w:t>00:00]</w:t>
                </w:r>
              </w:sdtContent>
            </w:sdt>
          </w:p>
        </w:tc>
        <w:tc>
          <w:tcPr>
            <w:tcW w:w="7731" w:type="dxa"/>
          </w:tcPr>
          <w:p w14:paraId="18BD4250" w14:textId="5F9B644C" w:rsidR="00603268" w:rsidRPr="00E60914" w:rsidRDefault="00000000" w:rsidP="00603268">
            <w:pPr>
              <w:pStyle w:val="TableText"/>
              <w:rPr>
                <w:b/>
                <w:bCs/>
                <w:color w:val="000F46" w:themeColor="background2"/>
              </w:rPr>
            </w:pPr>
            <w:sdt>
              <w:sdtPr>
                <w:rPr>
                  <w:b/>
                  <w:bCs/>
                </w:rPr>
                <w:id w:val="1306666643"/>
                <w:placeholder>
                  <w:docPart w:val="7B80F26BF1014CD496C1940711DBD875"/>
                </w:placeholder>
                <w:showingPlcHdr/>
                <w:text/>
              </w:sdtPr>
              <w:sdtContent>
                <w:r w:rsidR="00603268" w:rsidRPr="00603268">
                  <w:rPr>
                    <w:b/>
                    <w:bCs/>
                  </w:rPr>
                  <w:t>[Section title]</w:t>
                </w:r>
              </w:sdtContent>
            </w:sdt>
          </w:p>
        </w:tc>
      </w:tr>
      <w:tr w:rsidR="00603268" w14:paraId="7B63015A" w14:textId="77777777" w:rsidTr="006D3D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24"/>
        </w:trPr>
        <w:tc>
          <w:tcPr>
            <w:tcW w:w="2123" w:type="dxa"/>
          </w:tcPr>
          <w:p w14:paraId="005B639E" w14:textId="3DB9FA44" w:rsidR="00603268" w:rsidRPr="00210C25" w:rsidRDefault="00000000" w:rsidP="00603268">
            <w:pPr>
              <w:pStyle w:val="TableText"/>
            </w:pPr>
            <w:sdt>
              <w:sdtPr>
                <w:id w:val="1009333155"/>
                <w:placeholder>
                  <w:docPart w:val="C419C6BBAE8441AB946D1523314888DD"/>
                </w:placeholder>
                <w:showingPlcHdr/>
                <w:text/>
              </w:sdtPr>
              <w:sdtContent>
                <w:r w:rsidR="00603268" w:rsidRPr="00210C25">
                  <w:t>[</w:t>
                </w:r>
                <w:r w:rsidR="00603268" w:rsidRPr="00210C25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  <w:r w:rsidR="00603268" w:rsidRPr="00210C25">
              <w:t xml:space="preserve"> – </w:t>
            </w:r>
            <w:sdt>
              <w:sdtPr>
                <w:id w:val="1463159467"/>
                <w:placeholder>
                  <w:docPart w:val="546A28DD03464447865C533C896447FE"/>
                </w:placeholder>
                <w:showingPlcHdr/>
                <w:text/>
              </w:sdtPr>
              <w:sdtContent>
                <w:r w:rsidR="00603268" w:rsidRPr="00210C25">
                  <w:t>[</w:t>
                </w:r>
                <w:r w:rsidR="00603268" w:rsidRPr="00210C25">
                  <w:rPr>
                    <w:rStyle w:val="PlaceholderText"/>
                    <w:rFonts w:eastAsia="SimSun"/>
                    <w:color w:val="000000" w:themeColor="text1"/>
                  </w:rPr>
                  <w:t>00:00]</w:t>
                </w:r>
              </w:sdtContent>
            </w:sdt>
          </w:p>
        </w:tc>
        <w:tc>
          <w:tcPr>
            <w:tcW w:w="7731" w:type="dxa"/>
          </w:tcPr>
          <w:p w14:paraId="22AB2A35" w14:textId="77777777" w:rsidR="00603268" w:rsidRDefault="00000000" w:rsidP="00603268">
            <w:pPr>
              <w:pStyle w:val="TableText"/>
            </w:pPr>
            <w:sdt>
              <w:sdtPr>
                <w:rPr>
                  <w:b/>
                  <w:bCs/>
                  <w:color w:val="000F46" w:themeColor="background2"/>
                </w:rPr>
                <w:id w:val="869345985"/>
                <w:placeholder>
                  <w:docPart w:val="3CD041B24C024543A43C14ECC699A330"/>
                </w:placeholder>
                <w:showingPlcHdr/>
                <w:text/>
              </w:sdtPr>
              <w:sdtContent>
                <w:r w:rsidR="00603268" w:rsidRPr="00E60914">
                  <w:rPr>
                    <w:b/>
                    <w:bCs/>
                    <w:color w:val="000F46" w:themeColor="background2"/>
                  </w:rPr>
                  <w:t>[Name, tab to next item]</w:t>
                </w:r>
              </w:sdtContent>
            </w:sdt>
            <w:r w:rsidR="00603268">
              <w:t xml:space="preserve"> </w:t>
            </w:r>
            <w:r w:rsidR="00603268" w:rsidRPr="003337AE">
              <w:t>–</w:t>
            </w:r>
            <w:r w:rsidR="00603268">
              <w:t xml:space="preserve"> </w:t>
            </w:r>
            <w:sdt>
              <w:sdtPr>
                <w:rPr>
                  <w:color w:val="000F46" w:themeColor="background2"/>
                </w:rPr>
                <w:id w:val="1878736024"/>
                <w:placeholder>
                  <w:docPart w:val="96FB53A9CF904E8AB465667387725E19"/>
                </w:placeholder>
                <w:showingPlcHdr/>
                <w:text/>
              </w:sdtPr>
              <w:sdtContent>
                <w:r w:rsidR="00603268" w:rsidRPr="00E60914">
                  <w:rPr>
                    <w:color w:val="000F46" w:themeColor="background2"/>
                  </w:rPr>
                  <w:t>[University Name]</w:t>
                </w:r>
              </w:sdtContent>
            </w:sdt>
          </w:p>
          <w:p w14:paraId="4D095DDF" w14:textId="1B7EE575" w:rsidR="00603268" w:rsidRPr="00E60914" w:rsidRDefault="00000000" w:rsidP="00603268">
            <w:pPr>
              <w:pStyle w:val="TableText"/>
              <w:rPr>
                <w:b/>
                <w:bCs/>
                <w:color w:val="000F46" w:themeColor="background2"/>
              </w:rPr>
            </w:pPr>
            <w:sdt>
              <w:sdtPr>
                <w:id w:val="-419183772"/>
                <w:placeholder>
                  <w:docPart w:val="FB42B1A8582B4F0DB592B795F1E75BAB"/>
                </w:placeholder>
                <w:showingPlcHdr/>
                <w:text/>
              </w:sdtPr>
              <w:sdtContent>
                <w:r w:rsidR="00603268" w:rsidRPr="00E60914">
                  <w:t>[Workshop title]</w:t>
                </w:r>
              </w:sdtContent>
            </w:sdt>
          </w:p>
        </w:tc>
      </w:tr>
    </w:tbl>
    <w:p w14:paraId="6A62A498" w14:textId="77777777" w:rsidR="00603268" w:rsidRDefault="00603268" w:rsidP="004D6F22"/>
    <w:sectPr w:rsidR="00603268" w:rsidSect="009D6CBA">
      <w:headerReference w:type="default" r:id="rId8"/>
      <w:footerReference w:type="default" r:id="rId9"/>
      <w:headerReference w:type="first" r:id="rId10"/>
      <w:pgSz w:w="11906" w:h="16838" w:code="9"/>
      <w:pgMar w:top="284" w:right="1021" w:bottom="1021" w:left="1021" w:header="28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0FBB8" w14:textId="77777777" w:rsidR="009D6CBA" w:rsidRDefault="009D6CBA">
      <w:r>
        <w:separator/>
      </w:r>
    </w:p>
    <w:p w14:paraId="60759A55" w14:textId="77777777" w:rsidR="009D6CBA" w:rsidRDefault="009D6CBA"/>
    <w:p w14:paraId="1AAE9C94" w14:textId="77777777" w:rsidR="009D6CBA" w:rsidRDefault="009D6CBA"/>
  </w:endnote>
  <w:endnote w:type="continuationSeparator" w:id="0">
    <w:p w14:paraId="63F95A5E" w14:textId="77777777" w:rsidR="009D6CBA" w:rsidRDefault="009D6CBA">
      <w:r>
        <w:continuationSeparator/>
      </w:r>
    </w:p>
    <w:p w14:paraId="700CACED" w14:textId="77777777" w:rsidR="009D6CBA" w:rsidRDefault="009D6CBA"/>
    <w:p w14:paraId="3152E5B4" w14:textId="77777777" w:rsidR="009D6CBA" w:rsidRDefault="009D6CB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D657A7A-4512-4ECE-9E09-CDF7D235754C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2" w:fontKey="{C2E5485E-E3D7-4741-B21B-E2AE0733DEC6}"/>
  </w:font>
  <w:font w:name="Ubuntu Medium">
    <w:panose1 w:val="020B0604030602030204"/>
    <w:charset w:val="00"/>
    <w:family w:val="swiss"/>
    <w:pitch w:val="variable"/>
    <w:sig w:usb0="E00002FF" w:usb1="5000205B" w:usb2="00000000" w:usb3="00000000" w:csb0="0000009F" w:csb1="00000000"/>
    <w:embedRegular r:id="rId3" w:fontKey="{BD220C57-18B5-4313-B6F3-39F47B3AAFB4}"/>
    <w:embedBold r:id="rId4" w:fontKey="{2C40DF58-2898-49E4-A54A-CF4144572BB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LayoutGrid"/>
      <w:tblW w:w="0" w:type="auto"/>
      <w:tblCellMar>
        <w:top w:w="57" w:type="dxa"/>
      </w:tblCellMar>
      <w:tblLook w:val="04A0" w:firstRow="1" w:lastRow="0" w:firstColumn="1" w:lastColumn="0" w:noHBand="0" w:noVBand="1"/>
    </w:tblPr>
    <w:tblGrid>
      <w:gridCol w:w="4932"/>
      <w:gridCol w:w="4932"/>
    </w:tblGrid>
    <w:tr w:rsidR="00E81395" w14:paraId="24E416D5" w14:textId="77777777" w:rsidTr="00906B61">
      <w:tc>
        <w:tcPr>
          <w:tcW w:w="4932" w:type="dxa"/>
          <w:tcBorders>
            <w:top w:val="single" w:sz="4" w:space="0" w:color="000F46" w:themeColor="background2"/>
          </w:tcBorders>
          <w:vAlign w:val="bottom"/>
        </w:tcPr>
        <w:p w14:paraId="18CC86EF" w14:textId="3C9E58A6" w:rsidR="00E81395" w:rsidRPr="00064D72" w:rsidRDefault="00E81395" w:rsidP="00E81395">
          <w:pPr>
            <w:pStyle w:val="Footer"/>
          </w:pPr>
        </w:p>
      </w:tc>
      <w:tc>
        <w:tcPr>
          <w:tcW w:w="4932" w:type="dxa"/>
          <w:tcBorders>
            <w:top w:val="single" w:sz="4" w:space="0" w:color="000F46" w:themeColor="background2"/>
          </w:tcBorders>
          <w:vAlign w:val="bottom"/>
        </w:tcPr>
        <w:p w14:paraId="79614D6C" w14:textId="6DC36818" w:rsidR="00E81395" w:rsidRPr="00E81395" w:rsidRDefault="00965CE3" w:rsidP="00E81395">
          <w:pPr>
            <w:pStyle w:val="Footer"/>
            <w:jc w:val="right"/>
          </w:pPr>
          <w:r>
            <w:t>Page [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PAGE  \* Arabic  \* MERGEFORMAT 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1</w:t>
          </w:r>
          <w:r>
            <w:rPr>
              <w:b/>
              <w:bCs/>
            </w:rPr>
            <w:fldChar w:fldCharType="end"/>
          </w:r>
          <w:r w:rsidRPr="00603268">
            <w:t>]</w:t>
          </w:r>
          <w:r>
            <w:t xml:space="preserve"> of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NUMPAGES  \* Arabic  \* MERGEFORMAT 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2</w:t>
          </w:r>
          <w:r>
            <w:rPr>
              <w:b/>
              <w:bCs/>
            </w:rPr>
            <w:fldChar w:fldCharType="end"/>
          </w:r>
        </w:p>
      </w:tc>
    </w:tr>
  </w:tbl>
  <w:p w14:paraId="6E5139F4" w14:textId="77777777" w:rsidR="00C67F2A" w:rsidRPr="00E81395" w:rsidRDefault="00C67F2A" w:rsidP="00E813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626CD" w14:textId="77777777" w:rsidR="009D6CBA" w:rsidRPr="001853AA" w:rsidRDefault="009D6CBA" w:rsidP="001853AA">
      <w:pPr>
        <w:pStyle w:val="FootnoteText"/>
        <w:rPr>
          <w:color w:val="9FB825" w:themeColor="accent5"/>
        </w:rPr>
      </w:pPr>
      <w:r w:rsidRPr="001853AA">
        <w:rPr>
          <w:color w:val="9FB825" w:themeColor="accent5"/>
        </w:rPr>
        <w:separator/>
      </w:r>
    </w:p>
    <w:p w14:paraId="246B784A" w14:textId="77777777" w:rsidR="009D6CBA" w:rsidRDefault="009D6CBA"/>
    <w:p w14:paraId="49F2856D" w14:textId="77777777" w:rsidR="009D6CBA" w:rsidRDefault="009D6CBA"/>
  </w:footnote>
  <w:footnote w:type="continuationSeparator" w:id="0">
    <w:p w14:paraId="1F1F47F1" w14:textId="77777777" w:rsidR="009D6CBA" w:rsidRDefault="009D6CBA">
      <w:r>
        <w:continuationSeparator/>
      </w:r>
    </w:p>
    <w:p w14:paraId="0E17A65F" w14:textId="77777777" w:rsidR="009D6CBA" w:rsidRDefault="009D6CBA"/>
    <w:p w14:paraId="3C56385E" w14:textId="77777777" w:rsidR="009D6CBA" w:rsidRDefault="009D6CB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B4D37" w14:textId="77777777" w:rsidR="00064D72" w:rsidRDefault="00064D72" w:rsidP="005C4437">
    <w:pPr>
      <w:pStyle w:val="Header"/>
    </w:pPr>
  </w:p>
  <w:tbl>
    <w:tblPr>
      <w:tblStyle w:val="LayoutGrid"/>
      <w:tblW w:w="5000" w:type="pct"/>
      <w:tblLook w:val="04A0" w:firstRow="1" w:lastRow="0" w:firstColumn="1" w:lastColumn="0" w:noHBand="0" w:noVBand="1"/>
    </w:tblPr>
    <w:tblGrid>
      <w:gridCol w:w="9864"/>
    </w:tblGrid>
    <w:tr w:rsidR="005C4437" w14:paraId="582AAF41" w14:textId="77777777" w:rsidTr="00251968">
      <w:trPr>
        <w:trHeight w:val="1644"/>
      </w:trPr>
      <w:tc>
        <w:tcPr>
          <w:tcW w:w="10065" w:type="dxa"/>
        </w:tcPr>
        <w:p w14:paraId="56460B41" w14:textId="77777777" w:rsidR="005C4437" w:rsidRDefault="005C4437" w:rsidP="005C4437">
          <w:pPr>
            <w:pStyle w:val="Header"/>
            <w:jc w:val="right"/>
          </w:pPr>
          <w:r w:rsidRPr="00064D72">
            <w:rPr>
              <w:noProof/>
            </w:rPr>
            <w:drawing>
              <wp:inline distT="0" distB="0" distL="0" distR="0" wp14:anchorId="19EF3BC4" wp14:editId="6BBFA299">
                <wp:extent cx="888365" cy="888365"/>
                <wp:effectExtent l="0" t="0" r="6985" b="6985"/>
                <wp:docPr id="1778605826" name="Picture 1778605826" descr="Logo">
                  <a:extLst xmlns:a="http://schemas.openxmlformats.org/drawingml/2006/main">
                    <a:ext uri="{FF2B5EF4-FFF2-40B4-BE49-F238E27FC236}">
                      <a16:creationId xmlns:a16="http://schemas.microsoft.com/office/drawing/2014/main" id="{186FA8D1-9047-12AF-8731-019C3A7101D9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8605826" name="Picture 1778605826" descr="Logo">
                          <a:extLst>
                            <a:ext uri="{FF2B5EF4-FFF2-40B4-BE49-F238E27FC236}">
                              <a16:creationId xmlns:a16="http://schemas.microsoft.com/office/drawing/2014/main" id="{186FA8D1-9047-12AF-8731-019C3A7101D9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5" r="65"/>
                        <a:stretch/>
                      </pic:blipFill>
                      <pic:spPr>
                        <a:xfrm>
                          <a:off x="0" y="0"/>
                          <a:ext cx="897582" cy="8975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48F402A" w14:textId="77777777" w:rsidR="005C4437" w:rsidRPr="005C4437" w:rsidRDefault="005C4437" w:rsidP="005C4437">
    <w:pPr>
      <w:pStyle w:val="Header"/>
    </w:pPr>
  </w:p>
  <w:p w14:paraId="364F7633" w14:textId="77777777" w:rsidR="005A367D" w:rsidRDefault="005A367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E183B" w14:textId="535E5E81" w:rsidR="00A771DC" w:rsidRDefault="00051E1F">
    <w:pPr>
      <w:pStyle w:val="Header"/>
    </w:pPr>
    <w:r>
      <w:rPr>
        <w:noProof/>
      </w:rPr>
      <w:drawing>
        <wp:anchor distT="0" distB="0" distL="114300" distR="114300" simplePos="0" relativeHeight="251657214" behindDoc="1" locked="0" layoutInCell="1" allowOverlap="1" wp14:anchorId="20DA19D0" wp14:editId="12226AF0">
          <wp:simplePos x="0" y="0"/>
          <wp:positionH relativeFrom="column">
            <wp:posOffset>5164667</wp:posOffset>
          </wp:positionH>
          <wp:positionV relativeFrom="paragraph">
            <wp:posOffset>175895</wp:posOffset>
          </wp:positionV>
          <wp:extent cx="1090800" cy="1094400"/>
          <wp:effectExtent l="0" t="0" r="0" b="0"/>
          <wp:wrapNone/>
          <wp:docPr id="1690868211" name="Picture 1" descr="The University of Melbourn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0868211" name="Picture 1" descr="The University of Melbourne Logo"/>
                  <pic:cNvPicPr/>
                </pic:nvPicPr>
                <pic:blipFill rotWithShape="1">
                  <a:blip r:embed="rId1"/>
                  <a:srcRect l="80081"/>
                  <a:stretch/>
                </pic:blipFill>
                <pic:spPr bwMode="auto">
                  <a:xfrm>
                    <a:off x="0" y="0"/>
                    <a:ext cx="1090800" cy="109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3CC23F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8099A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80"/>
    <w:multiLevelType w:val="singleLevel"/>
    <w:tmpl w:val="CE1A6DE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4EB0060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9118D3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294E3C"/>
    <w:multiLevelType w:val="multilevel"/>
    <w:tmpl w:val="88BAABC8"/>
    <w:numStyleLink w:val="NumberedHeadings"/>
  </w:abstractNum>
  <w:abstractNum w:abstractNumId="6" w15:restartNumberingAfterBreak="0">
    <w:nsid w:val="00CE13A4"/>
    <w:multiLevelType w:val="multilevel"/>
    <w:tmpl w:val="E1E6B4B4"/>
    <w:styleLink w:val="ACENListBullets"/>
    <w:lvl w:ilvl="0">
      <w:start w:val="1"/>
      <w:numFmt w:val="bullet"/>
      <w:lvlText w:val=""/>
      <w:lvlJc w:val="left"/>
      <w:pPr>
        <w:ind w:left="340" w:hanging="340"/>
      </w:pPr>
      <w:rPr>
        <w:rFonts w:ascii="Wingdings" w:hAnsi="Wingdings" w:hint="default"/>
        <w:color w:val="000000" w:themeColor="text2"/>
        <w:sz w:val="22"/>
      </w:rPr>
    </w:lvl>
    <w:lvl w:ilvl="1">
      <w:numFmt w:val="bullet"/>
      <w:lvlText w:val="–"/>
      <w:lvlJc w:val="left"/>
      <w:pPr>
        <w:ind w:left="680" w:hanging="340"/>
      </w:pPr>
      <w:rPr>
        <w:rFonts w:asciiTheme="minorHAnsi" w:hAnsiTheme="minorHAnsi" w:hint="default"/>
        <w:b w:val="0"/>
        <w:i w:val="0"/>
        <w:color w:val="000000" w:themeColor="text2"/>
        <w:sz w:val="22"/>
      </w:rPr>
    </w:lvl>
    <w:lvl w:ilvl="2">
      <w:numFmt w:val="bullet"/>
      <w:lvlText w:val="•"/>
      <w:lvlJc w:val="left"/>
      <w:pPr>
        <w:ind w:left="1020" w:hanging="340"/>
      </w:pPr>
      <w:rPr>
        <w:rFonts w:asciiTheme="minorHAnsi" w:hAnsiTheme="minorHAnsi" w:cs="Times New Roman" w:hint="default"/>
        <w:b w:val="0"/>
        <w:i w:val="0"/>
        <w:color w:val="000000" w:themeColor="text2"/>
        <w:sz w:val="22"/>
      </w:rPr>
    </w:lvl>
    <w:lvl w:ilvl="3">
      <w:numFmt w:val="none"/>
      <w:lvlText w:val=""/>
      <w:lvlJc w:val="left"/>
      <w:pPr>
        <w:tabs>
          <w:tab w:val="num" w:pos="1212"/>
        </w:tabs>
        <w:ind w:left="1360" w:hanging="340"/>
      </w:pPr>
      <w:rPr>
        <w:rFonts w:hint="default"/>
      </w:rPr>
    </w:lvl>
    <w:lvl w:ilvl="4">
      <w:numFmt w:val="none"/>
      <w:lvlText w:val=""/>
      <w:lvlJc w:val="left"/>
      <w:pPr>
        <w:tabs>
          <w:tab w:val="num" w:pos="1496"/>
        </w:tabs>
        <w:ind w:left="1700" w:hanging="340"/>
      </w:pPr>
      <w:rPr>
        <w:rFonts w:hint="default"/>
      </w:rPr>
    </w:lvl>
    <w:lvl w:ilvl="5">
      <w:numFmt w:val="none"/>
      <w:lvlText w:val=""/>
      <w:lvlJc w:val="left"/>
      <w:pPr>
        <w:tabs>
          <w:tab w:val="num" w:pos="1780"/>
        </w:tabs>
        <w:ind w:left="2040" w:hanging="340"/>
      </w:pPr>
      <w:rPr>
        <w:rFonts w:hint="default"/>
      </w:rPr>
    </w:lvl>
    <w:lvl w:ilvl="6">
      <w:numFmt w:val="none"/>
      <w:lvlText w:val=""/>
      <w:lvlJc w:val="left"/>
      <w:pPr>
        <w:tabs>
          <w:tab w:val="num" w:pos="2064"/>
        </w:tabs>
        <w:ind w:left="2380" w:hanging="340"/>
      </w:pPr>
      <w:rPr>
        <w:rFonts w:hint="default"/>
      </w:rPr>
    </w:lvl>
    <w:lvl w:ilvl="7">
      <w:numFmt w:val="none"/>
      <w:lvlText w:val=""/>
      <w:lvlJc w:val="left"/>
      <w:pPr>
        <w:tabs>
          <w:tab w:val="num" w:pos="2348"/>
        </w:tabs>
        <w:ind w:left="2720" w:hanging="340"/>
      </w:pPr>
      <w:rPr>
        <w:rFonts w:hint="default"/>
      </w:rPr>
    </w:lvl>
    <w:lvl w:ilvl="8">
      <w:numFmt w:val="none"/>
      <w:lvlText w:val=""/>
      <w:lvlJc w:val="left"/>
      <w:pPr>
        <w:tabs>
          <w:tab w:val="num" w:pos="2632"/>
        </w:tabs>
        <w:ind w:left="3060" w:hanging="340"/>
      </w:pPr>
      <w:rPr>
        <w:rFonts w:hint="default"/>
      </w:rPr>
    </w:lvl>
  </w:abstractNum>
  <w:abstractNum w:abstractNumId="7" w15:restartNumberingAfterBreak="0">
    <w:nsid w:val="02A34926"/>
    <w:multiLevelType w:val="multilevel"/>
    <w:tmpl w:val="0C09001F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2A40C12"/>
    <w:multiLevelType w:val="multilevel"/>
    <w:tmpl w:val="A6302488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  <w:i w:val="0"/>
        <w:color w:val="000000" w:themeColor="text2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9" w15:restartNumberingAfterBreak="0">
    <w:nsid w:val="033A7FE0"/>
    <w:multiLevelType w:val="multilevel"/>
    <w:tmpl w:val="07629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–"/>
      <w:lvlJc w:val="left"/>
      <w:pPr>
        <w:ind w:left="568" w:hanging="284"/>
      </w:pPr>
      <w:rPr>
        <w:rFonts w:ascii="Arial" w:hAnsi="Arial" w:hint="default"/>
        <w:color w:val="000000" w:themeColor="text2"/>
      </w:rPr>
    </w:lvl>
    <w:lvl w:ilvl="2">
      <w:start w:val="1"/>
      <w:numFmt w:val="bullet"/>
      <w:lvlText w:val="»"/>
      <w:lvlJc w:val="left"/>
      <w:pPr>
        <w:ind w:left="852" w:hanging="284"/>
      </w:pPr>
      <w:rPr>
        <w:rFonts w:ascii="Arial" w:hAnsi="Arial" w:hint="default"/>
        <w:color w:val="000000" w:themeColor="text2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10" w15:restartNumberingAfterBreak="0">
    <w:nsid w:val="0510711F"/>
    <w:multiLevelType w:val="multilevel"/>
    <w:tmpl w:val="A6302488"/>
    <w:lvl w:ilvl="0">
      <w:start w:val="1"/>
      <w:numFmt w:val="decimal"/>
      <w:pStyle w:val="ListNumber"/>
      <w:lvlText w:val="%1."/>
      <w:lvlJc w:val="left"/>
      <w:pPr>
        <w:ind w:left="284" w:hanging="284"/>
      </w:pPr>
      <w:rPr>
        <w:rFonts w:hint="default"/>
        <w:b w:val="0"/>
        <w:i w:val="0"/>
        <w:color w:val="000000" w:themeColor="text2"/>
      </w:rPr>
    </w:lvl>
    <w:lvl w:ilvl="1">
      <w:start w:val="1"/>
      <w:numFmt w:val="lowerLetter"/>
      <w:pStyle w:val="ListNumber2"/>
      <w:lvlText w:val="%2.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pStyle w:val="ListNumber3"/>
      <w:lvlText w:val="%3."/>
      <w:lvlJc w:val="left"/>
      <w:pPr>
        <w:ind w:left="852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11" w15:restartNumberingAfterBreak="0">
    <w:nsid w:val="05676BA4"/>
    <w:multiLevelType w:val="hybridMultilevel"/>
    <w:tmpl w:val="966E6F94"/>
    <w:lvl w:ilvl="0" w:tplc="C220BB90">
      <w:start w:val="1"/>
      <w:numFmt w:val="bullet"/>
      <w:pStyle w:val="PullOutBullet"/>
      <w:lvlText w:val=""/>
      <w:lvlJc w:val="left"/>
      <w:pPr>
        <w:ind w:left="587" w:hanging="360"/>
      </w:pPr>
      <w:rPr>
        <w:rFonts w:ascii="Symbol" w:hAnsi="Symbol" w:hint="default"/>
        <w:b w:val="0"/>
        <w:i w:val="0"/>
        <w:color w:val="FFFFFF" w:themeColor="background1"/>
        <w:sz w:val="2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6005016"/>
    <w:multiLevelType w:val="multilevel"/>
    <w:tmpl w:val="131EEC6C"/>
    <w:lvl w:ilvl="0">
      <w:start w:val="1"/>
      <w:numFmt w:val="decimal"/>
      <w:lvlText w:val="Table %1."/>
      <w:lvlJc w:val="left"/>
      <w:pPr>
        <w:ind w:left="1134" w:hanging="1134"/>
      </w:pPr>
      <w:rPr>
        <w:rFonts w:hint="default"/>
        <w:b/>
        <w:i w:val="0"/>
        <w:caps w:val="0"/>
        <w:color w:val="000000" w:themeColor="accent1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078659BD"/>
    <w:multiLevelType w:val="multilevel"/>
    <w:tmpl w:val="88BAABC8"/>
    <w:numStyleLink w:val="NumberedHeadings"/>
  </w:abstractNum>
  <w:abstractNum w:abstractNumId="14" w15:restartNumberingAfterBreak="0">
    <w:nsid w:val="0B4471B6"/>
    <w:multiLevelType w:val="multilevel"/>
    <w:tmpl w:val="56CC5944"/>
    <w:lvl w:ilvl="0">
      <w:start w:val="1"/>
      <w:numFmt w:val="none"/>
      <w:pStyle w:val="Source"/>
      <w:lvlText w:val="Source: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none"/>
      <w:lvlText w:val="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06655AB"/>
    <w:multiLevelType w:val="multilevel"/>
    <w:tmpl w:val="3C562A22"/>
    <w:numStyleLink w:val="DefaultBullets"/>
  </w:abstractNum>
  <w:abstractNum w:abstractNumId="16" w15:restartNumberingAfterBreak="0">
    <w:nsid w:val="13817A26"/>
    <w:multiLevelType w:val="multilevel"/>
    <w:tmpl w:val="0F4E8FF4"/>
    <w:lvl w:ilvl="0">
      <w:start w:val="1"/>
      <w:numFmt w:val="bullet"/>
      <w:lvlText w:val="ü"/>
      <w:lvlJc w:val="left"/>
      <w:pPr>
        <w:ind w:left="510" w:hanging="340"/>
      </w:pPr>
      <w:rPr>
        <w:rFonts w:ascii="Wingdings" w:hAnsi="Wingdings" w:hint="default"/>
        <w:b/>
        <w:i w:val="0"/>
        <w:color w:val="000F46" w:themeColor="background2"/>
      </w:rPr>
    </w:lvl>
    <w:lvl w:ilvl="1">
      <w:start w:val="1"/>
      <w:numFmt w:val="none"/>
      <w:lvlText w:val="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1C2E4B80"/>
    <w:multiLevelType w:val="multilevel"/>
    <w:tmpl w:val="3C562A22"/>
    <w:numStyleLink w:val="DefaultBullets"/>
  </w:abstractNum>
  <w:abstractNum w:abstractNumId="18" w15:restartNumberingAfterBreak="0">
    <w:nsid w:val="25FE2ED9"/>
    <w:multiLevelType w:val="multilevel"/>
    <w:tmpl w:val="0C090023"/>
    <w:lvl w:ilvl="0">
      <w:start w:val="1"/>
      <w:numFmt w:val="upperRoman"/>
      <w:lvlText w:val="Article %1."/>
      <w:lvlJc w:val="left"/>
      <w:pPr>
        <w:ind w:left="0" w:firstLine="0"/>
      </w:pPr>
      <w:rPr>
        <w:rFonts w:asciiTheme="minorHAnsi" w:hAnsiTheme="minorHAnsi" w:cstheme="minorHAnsi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2BFD375B"/>
    <w:multiLevelType w:val="multilevel"/>
    <w:tmpl w:val="E1E6B4B4"/>
    <w:numStyleLink w:val="ACENListBullets"/>
  </w:abstractNum>
  <w:abstractNum w:abstractNumId="20" w15:restartNumberingAfterBreak="0">
    <w:nsid w:val="2D890E47"/>
    <w:multiLevelType w:val="hybridMultilevel"/>
    <w:tmpl w:val="E628387E"/>
    <w:lvl w:ilvl="0" w:tplc="6B982C78">
      <w:start w:val="1"/>
      <w:numFmt w:val="decimal"/>
      <w:pStyle w:val="SourceNotesNumbered"/>
      <w:lvlText w:val="%1."/>
      <w:lvlJc w:val="left"/>
      <w:pPr>
        <w:ind w:left="720" w:hanging="360"/>
      </w:pPr>
      <w:rPr>
        <w:rFonts w:hint="default"/>
        <w:caps w:val="0"/>
        <w:vanish w:val="0"/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7C7EA5"/>
    <w:multiLevelType w:val="multilevel"/>
    <w:tmpl w:val="BDFABC28"/>
    <w:lvl w:ilvl="0">
      <w:start w:val="1"/>
      <w:numFmt w:val="bullet"/>
      <w:lvlText w:val="‒"/>
      <w:lvlJc w:val="left"/>
      <w:pPr>
        <w:ind w:left="425" w:hanging="425"/>
      </w:pPr>
      <w:rPr>
        <w:rFonts w:ascii="Calibri" w:hAnsi="Calibri" w:hint="default"/>
        <w:b w:val="0"/>
        <w:bCs w:val="0"/>
        <w:i w:val="0"/>
        <w:iCs w:val="0"/>
        <w:caps w:val="0"/>
        <w:strike w:val="0"/>
        <w:dstrike w:val="0"/>
        <w:vanish w:val="0"/>
        <w:color w:val="000000" w:themeColor="text2"/>
        <w:spacing w:val="0"/>
        <w:kern w:val="0"/>
        <w:position w:val="0"/>
        <w:sz w:val="2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lvlText w:val="‒"/>
      <w:lvlJc w:val="left"/>
      <w:pPr>
        <w:ind w:left="851" w:hanging="426"/>
      </w:pPr>
      <w:rPr>
        <w:rFonts w:ascii="Calibri" w:hAnsi="Calibri" w:hint="default"/>
        <w:color w:val="000000" w:themeColor="text2"/>
      </w:rPr>
    </w:lvl>
    <w:lvl w:ilvl="2">
      <w:start w:val="1"/>
      <w:numFmt w:val="none"/>
      <w:lvlText w:val=""/>
      <w:lvlJc w:val="left"/>
      <w:pPr>
        <w:ind w:left="1020" w:hanging="340"/>
      </w:pPr>
      <w:rPr>
        <w:rFonts w:hint="default"/>
        <w:color w:val="000000" w:themeColor="text2"/>
      </w:rPr>
    </w:lvl>
    <w:lvl w:ilvl="3">
      <w:start w:val="1"/>
      <w:numFmt w:val="none"/>
      <w:lvlText w:val=""/>
      <w:lvlJc w:val="left"/>
      <w:pPr>
        <w:tabs>
          <w:tab w:val="num" w:pos="1136"/>
        </w:tabs>
        <w:ind w:left="136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420"/>
        </w:tabs>
        <w:ind w:left="1700" w:hanging="34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704"/>
        </w:tabs>
        <w:ind w:left="2040" w:hanging="34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988"/>
        </w:tabs>
        <w:ind w:left="2380" w:hanging="3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272"/>
        </w:tabs>
        <w:ind w:left="2720" w:hanging="3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2556"/>
        </w:tabs>
        <w:ind w:left="3060" w:hanging="340"/>
      </w:pPr>
      <w:rPr>
        <w:rFonts w:hint="default"/>
      </w:rPr>
    </w:lvl>
  </w:abstractNum>
  <w:abstractNum w:abstractNumId="22" w15:restartNumberingAfterBreak="0">
    <w:nsid w:val="32F10465"/>
    <w:multiLevelType w:val="hybridMultilevel"/>
    <w:tmpl w:val="7D1C2BCE"/>
    <w:lvl w:ilvl="0" w:tplc="058AD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2" w:themeShade="80"/>
        <w:sz w:val="16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672C3A"/>
    <w:multiLevelType w:val="multilevel"/>
    <w:tmpl w:val="984ACA30"/>
    <w:lvl w:ilvl="0">
      <w:start w:val="1"/>
      <w:numFmt w:val="bullet"/>
      <w:lvlText w:val=""/>
      <w:lvlJc w:val="left"/>
      <w:pPr>
        <w:ind w:left="567" w:hanging="567"/>
      </w:pPr>
      <w:rPr>
        <w:rFonts w:ascii="Wingdings" w:hAnsi="Wingdings" w:hint="default"/>
        <w:color w:val="000000" w:themeColor="accent1"/>
        <w:sz w:val="28"/>
      </w:rPr>
    </w:lvl>
    <w:lvl w:ilvl="1">
      <w:start w:val="1"/>
      <w:numFmt w:val="bullet"/>
      <w:lvlText w:val=""/>
      <w:lvlJc w:val="left"/>
      <w:pPr>
        <w:ind w:left="567" w:hanging="567"/>
      </w:pPr>
      <w:rPr>
        <w:rFonts w:ascii="Wingdings" w:hAnsi="Wingdings" w:hint="default"/>
        <w:color w:val="000000" w:themeColor="accent1"/>
        <w:sz w:val="28"/>
      </w:rPr>
    </w:lvl>
    <w:lvl w:ilvl="2">
      <w:start w:val="1"/>
      <w:numFmt w:val="bullet"/>
      <w:lvlText w:val=""/>
      <w:lvlJc w:val="left"/>
      <w:pPr>
        <w:ind w:left="567" w:hanging="567"/>
      </w:pPr>
      <w:rPr>
        <w:rFonts w:ascii="Wingdings" w:hAnsi="Wingdings" w:hint="default"/>
        <w:color w:val="000000" w:themeColor="accent1"/>
        <w:sz w:val="28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470715AA"/>
    <w:multiLevelType w:val="multilevel"/>
    <w:tmpl w:val="3C562A22"/>
    <w:numStyleLink w:val="DefaultBullets"/>
  </w:abstractNum>
  <w:abstractNum w:abstractNumId="25" w15:restartNumberingAfterBreak="0">
    <w:nsid w:val="535249AF"/>
    <w:multiLevelType w:val="multilevel"/>
    <w:tmpl w:val="F1F0223A"/>
    <w:styleLink w:val="AppendixNumbers"/>
    <w:lvl w:ilvl="0">
      <w:start w:val="1"/>
      <w:numFmt w:val="upperLetter"/>
      <w:suff w:val="space"/>
      <w:lvlText w:val="Appendix %1 –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55DB6BBD"/>
    <w:multiLevelType w:val="multilevel"/>
    <w:tmpl w:val="750CE476"/>
    <w:lvl w:ilvl="0">
      <w:start w:val="1"/>
      <w:numFmt w:val="decimal"/>
      <w:lvlText w:val="%1.0"/>
      <w:lvlJc w:val="left"/>
      <w:pPr>
        <w:ind w:left="0" w:firstLine="0"/>
      </w:pPr>
      <w:rPr>
        <w:rFonts w:hint="default"/>
        <w:u w:val="thick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10" w:hanging="5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10" w:hanging="510"/>
      </w:pPr>
      <w:rPr>
        <w:rFonts w:hint="default"/>
      </w:rPr>
    </w:lvl>
    <w:lvl w:ilvl="4">
      <w:start w:val="1"/>
      <w:numFmt w:val="none"/>
      <w:lvlText w:val=""/>
      <w:lvlJc w:val="left"/>
      <w:pPr>
        <w:ind w:left="510" w:hanging="510"/>
      </w:pPr>
      <w:rPr>
        <w:rFonts w:hint="default"/>
      </w:rPr>
    </w:lvl>
    <w:lvl w:ilvl="5">
      <w:start w:val="1"/>
      <w:numFmt w:val="none"/>
      <w:lvlText w:val=""/>
      <w:lvlJc w:val="left"/>
      <w:pPr>
        <w:ind w:left="510" w:hanging="510"/>
      </w:pPr>
      <w:rPr>
        <w:rFonts w:hint="default"/>
      </w:rPr>
    </w:lvl>
    <w:lvl w:ilvl="6">
      <w:start w:val="1"/>
      <w:numFmt w:val="none"/>
      <w:lvlText w:val=""/>
      <w:lvlJc w:val="left"/>
      <w:pPr>
        <w:ind w:left="510" w:hanging="510"/>
      </w:pPr>
      <w:rPr>
        <w:rFonts w:hint="default"/>
      </w:rPr>
    </w:lvl>
    <w:lvl w:ilvl="7">
      <w:start w:val="1"/>
      <w:numFmt w:val="none"/>
      <w:lvlText w:val=""/>
      <w:lvlJc w:val="left"/>
      <w:pPr>
        <w:ind w:left="510" w:hanging="510"/>
      </w:pPr>
      <w:rPr>
        <w:rFonts w:hint="default"/>
      </w:rPr>
    </w:lvl>
    <w:lvl w:ilvl="8">
      <w:start w:val="1"/>
      <w:numFmt w:val="none"/>
      <w:lvlText w:val=""/>
      <w:lvlJc w:val="left"/>
      <w:pPr>
        <w:ind w:left="510" w:hanging="510"/>
      </w:pPr>
      <w:rPr>
        <w:rFonts w:hint="default"/>
      </w:rPr>
    </w:lvl>
  </w:abstractNum>
  <w:abstractNum w:abstractNumId="27" w15:restartNumberingAfterBreak="0">
    <w:nsid w:val="56DB5F4C"/>
    <w:multiLevelType w:val="multilevel"/>
    <w:tmpl w:val="88BAABC8"/>
    <w:styleLink w:val="NumberedHeadings"/>
    <w:lvl w:ilvl="0">
      <w:start w:val="1"/>
      <w:numFmt w:val="decimal"/>
      <w:pStyle w:val="OutlineListNumber"/>
      <w:lvlText w:val="%1."/>
      <w:lvlJc w:val="left"/>
      <w:pPr>
        <w:ind w:left="567" w:hanging="567"/>
      </w:pPr>
      <w:rPr>
        <w:rFonts w:asciiTheme="majorHAnsi" w:hAnsiTheme="majorHAnsi" w:hint="default"/>
        <w:b w:val="0"/>
        <w:i w:val="0"/>
        <w:color w:val="000000" w:themeColor="text1"/>
        <w:sz w:val="20"/>
      </w:rPr>
    </w:lvl>
    <w:lvl w:ilvl="1">
      <w:start w:val="1"/>
      <w:numFmt w:val="decimal"/>
      <w:pStyle w:val="OutlineListNumber2"/>
      <w:lvlText w:val="%1.%2"/>
      <w:lvlJc w:val="left"/>
      <w:pPr>
        <w:ind w:left="567" w:hanging="567"/>
      </w:pPr>
      <w:rPr>
        <w:rFonts w:asciiTheme="majorHAnsi" w:hAnsiTheme="majorHAnsi" w:hint="default"/>
        <w:b w:val="0"/>
        <w:i w:val="0"/>
        <w:color w:val="000000" w:themeColor="text1"/>
        <w:sz w:val="20"/>
      </w:rPr>
    </w:lvl>
    <w:lvl w:ilvl="2">
      <w:start w:val="1"/>
      <w:numFmt w:val="decimal"/>
      <w:pStyle w:val="OutlineListNumber3"/>
      <w:lvlText w:val="%1.%2.%3"/>
      <w:lvlJc w:val="left"/>
      <w:pPr>
        <w:ind w:left="567" w:hanging="567"/>
      </w:pPr>
      <w:rPr>
        <w:rFonts w:asciiTheme="majorHAnsi" w:hAnsiTheme="majorHAnsi" w:hint="default"/>
        <w:b w:val="0"/>
        <w:i w:val="0"/>
        <w:color w:val="000000" w:themeColor="text1"/>
        <w:sz w:val="2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18" w:hanging="141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1" w:hanging="170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01" w:hanging="1701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5B842F63"/>
    <w:multiLevelType w:val="multilevel"/>
    <w:tmpl w:val="FE688822"/>
    <w:lvl w:ilvl="0">
      <w:start w:val="1"/>
      <w:numFmt w:val="bullet"/>
      <w:lvlText w:val=""/>
      <w:lvlJc w:val="left"/>
      <w:pPr>
        <w:tabs>
          <w:tab w:val="num" w:pos="284"/>
        </w:tabs>
        <w:ind w:left="567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284"/>
        </w:tabs>
        <w:ind w:left="567" w:hanging="283"/>
      </w:pPr>
      <w:rPr>
        <w:rFonts w:ascii="Symbol" w:hAnsi="Symbol" w:hint="default"/>
        <w:color w:val="auto"/>
      </w:rPr>
    </w:lvl>
    <w:lvl w:ilvl="2">
      <w:start w:val="1"/>
      <w:numFmt w:val="bullet"/>
      <w:lvlText w:val="–"/>
      <w:lvlJc w:val="left"/>
      <w:pPr>
        <w:ind w:left="624" w:hanging="340"/>
      </w:pPr>
      <w:rPr>
        <w:rFonts w:ascii="Arial" w:hAnsi="Arial" w:hint="default"/>
        <w:color w:val="000000" w:themeColor="text2"/>
      </w:rPr>
    </w:lvl>
    <w:lvl w:ilvl="3">
      <w:start w:val="1"/>
      <w:numFmt w:val="bullet"/>
      <w:lvlText w:val="»"/>
      <w:lvlJc w:val="left"/>
      <w:pPr>
        <w:ind w:left="794" w:hanging="510"/>
      </w:pPr>
      <w:rPr>
        <w:rFonts w:ascii="Arial" w:hAnsi="Arial" w:hint="default"/>
        <w:color w:val="000000" w:themeColor="text2"/>
      </w:rPr>
    </w:lvl>
    <w:lvl w:ilvl="4">
      <w:start w:val="1"/>
      <w:numFmt w:val="lowerLetter"/>
      <w:lvlText w:val="(%5)"/>
      <w:lvlJc w:val="left"/>
      <w:pPr>
        <w:ind w:left="850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530" w:hanging="170"/>
      </w:pPr>
      <w:rPr>
        <w:rFonts w:hint="default"/>
      </w:rPr>
    </w:lvl>
  </w:abstractNum>
  <w:abstractNum w:abstractNumId="29" w15:restartNumberingAfterBreak="0">
    <w:nsid w:val="5E536F4D"/>
    <w:multiLevelType w:val="multilevel"/>
    <w:tmpl w:val="C284D0B0"/>
    <w:lvl w:ilvl="0">
      <w:start w:val="1"/>
      <w:numFmt w:val="decimal"/>
      <w:lvlText w:val="Figure %1."/>
      <w:lvlJc w:val="left"/>
      <w:pPr>
        <w:ind w:left="1134" w:hanging="1134"/>
      </w:pPr>
      <w:rPr>
        <w:rFonts w:hint="default"/>
        <w:b/>
        <w:i w:val="0"/>
        <w:caps w:val="0"/>
        <w:color w:val="000000" w:themeColor="accent1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5FCF5711"/>
    <w:multiLevelType w:val="multilevel"/>
    <w:tmpl w:val="FEBAE4AE"/>
    <w:styleLink w:val="ACENNumberList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680" w:hanging="34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31" w15:restartNumberingAfterBreak="0">
    <w:nsid w:val="666919A9"/>
    <w:multiLevelType w:val="multilevel"/>
    <w:tmpl w:val="88BAABC8"/>
    <w:numStyleLink w:val="NumberedHeadings"/>
  </w:abstractNum>
  <w:abstractNum w:abstractNumId="32" w15:restartNumberingAfterBreak="0">
    <w:nsid w:val="6B2B308F"/>
    <w:multiLevelType w:val="hybridMultilevel"/>
    <w:tmpl w:val="95AEDB2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764D87"/>
    <w:multiLevelType w:val="multilevel"/>
    <w:tmpl w:val="A38258D4"/>
    <w:lvl w:ilvl="0">
      <w:start w:val="1"/>
      <w:numFmt w:val="bullet"/>
      <w:lvlText w:val="»"/>
      <w:lvlJc w:val="left"/>
      <w:pPr>
        <w:ind w:left="170" w:hanging="170"/>
      </w:pPr>
      <w:rPr>
        <w:rFonts w:ascii="Calibri" w:hAnsi="Calibri" w:hint="default"/>
        <w:color w:val="000000" w:themeColor="accent1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6FB954F0"/>
    <w:multiLevelType w:val="multilevel"/>
    <w:tmpl w:val="3C562A22"/>
    <w:numStyleLink w:val="DefaultBullets"/>
  </w:abstractNum>
  <w:abstractNum w:abstractNumId="35" w15:restartNumberingAfterBreak="0">
    <w:nsid w:val="72D52456"/>
    <w:multiLevelType w:val="hybridMultilevel"/>
    <w:tmpl w:val="2F726E88"/>
    <w:lvl w:ilvl="0" w:tplc="A792030A">
      <w:start w:val="1"/>
      <w:numFmt w:val="bullet"/>
      <w:pStyle w:val="Table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 w:themeColor="text2"/>
        <w:spacing w:val="0"/>
        <w:kern w:val="0"/>
        <w:position w:val="0"/>
        <w:sz w:val="2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8A4D83"/>
    <w:multiLevelType w:val="multilevel"/>
    <w:tmpl w:val="3C562A22"/>
    <w:styleLink w:val="DefaultBullets"/>
    <w:lvl w:ilvl="0">
      <w:start w:val="1"/>
      <w:numFmt w:val="bullet"/>
      <w:pStyle w:val="ListBullet"/>
      <w:lvlText w:val=""/>
      <w:lvlJc w:val="left"/>
      <w:pPr>
        <w:ind w:left="284" w:hanging="284"/>
      </w:pPr>
      <w:rPr>
        <w:rFonts w:ascii="Symbol" w:hAnsi="Symbol" w:hint="default"/>
        <w:color w:val="2C421D"/>
        <w:sz w:val="20"/>
      </w:rPr>
    </w:lvl>
    <w:lvl w:ilvl="1">
      <w:start w:val="1"/>
      <w:numFmt w:val="bullet"/>
      <w:pStyle w:val="ListBullet2"/>
      <w:lvlText w:val="‒"/>
      <w:lvlJc w:val="left"/>
      <w:pPr>
        <w:ind w:left="568" w:hanging="284"/>
      </w:pPr>
      <w:rPr>
        <w:rFonts w:asciiTheme="minorHAnsi" w:hAnsiTheme="minorHAnsi" w:hint="default"/>
        <w:b w:val="0"/>
        <w:i w:val="0"/>
        <w:color w:val="000000" w:themeColor="accent1"/>
        <w:sz w:val="20"/>
      </w:rPr>
    </w:lvl>
    <w:lvl w:ilvl="2">
      <w:start w:val="1"/>
      <w:numFmt w:val="bullet"/>
      <w:pStyle w:val="ListBullet3"/>
      <w:lvlText w:val=""/>
      <w:lvlJc w:val="left"/>
      <w:pPr>
        <w:ind w:left="852" w:hanging="284"/>
      </w:pPr>
      <w:rPr>
        <w:rFonts w:ascii="Symbol" w:hAnsi="Symbol" w:hint="default"/>
        <w:color w:val="000F46" w:themeColor="background2"/>
        <w:sz w:val="20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37" w15:restartNumberingAfterBreak="0">
    <w:nsid w:val="751F0107"/>
    <w:multiLevelType w:val="multilevel"/>
    <w:tmpl w:val="E1E6B4B4"/>
    <w:numStyleLink w:val="ACENListBullets"/>
  </w:abstractNum>
  <w:abstractNum w:abstractNumId="38" w15:restartNumberingAfterBreak="0">
    <w:nsid w:val="7AD17BC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7DC301A0"/>
    <w:multiLevelType w:val="multilevel"/>
    <w:tmpl w:val="04D022DA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  <w:color w:val="000000" w:themeColor="text2"/>
      </w:rPr>
    </w:lvl>
    <w:lvl w:ilvl="1">
      <w:start w:val="1"/>
      <w:numFmt w:val="lowerLetter"/>
      <w:lvlText w:val="%2."/>
      <w:lvlJc w:val="left"/>
      <w:pPr>
        <w:ind w:left="680" w:hanging="340"/>
      </w:pPr>
      <w:rPr>
        <w:rFonts w:hint="default"/>
        <w:color w:val="000000" w:themeColor="text2"/>
      </w:rPr>
    </w:lvl>
    <w:lvl w:ilvl="2">
      <w:start w:val="1"/>
      <w:numFmt w:val="lowerRoman"/>
      <w:lvlText w:val="%3."/>
      <w:lvlJc w:val="left"/>
      <w:pPr>
        <w:ind w:left="1020" w:hanging="340"/>
      </w:pPr>
      <w:rPr>
        <w:rFonts w:hint="default"/>
        <w:color w:val="000000" w:themeColor="text2"/>
      </w:rPr>
    </w:lvl>
    <w:lvl w:ilvl="3">
      <w:start w:val="1"/>
      <w:numFmt w:val="none"/>
      <w:lvlText w:val=""/>
      <w:lvlJc w:val="left"/>
      <w:pPr>
        <w:ind w:left="1360" w:hanging="340"/>
      </w:pPr>
      <w:rPr>
        <w:rFonts w:hint="default"/>
      </w:rPr>
    </w:lvl>
    <w:lvl w:ilvl="4">
      <w:start w:val="1"/>
      <w:numFmt w:val="none"/>
      <w:lvlText w:val=""/>
      <w:lvlJc w:val="left"/>
      <w:pPr>
        <w:ind w:left="1700" w:hanging="340"/>
      </w:pPr>
      <w:rPr>
        <w:rFonts w:hint="default"/>
      </w:rPr>
    </w:lvl>
    <w:lvl w:ilvl="5">
      <w:start w:val="1"/>
      <w:numFmt w:val="none"/>
      <w:lvlText w:val=""/>
      <w:lvlJc w:val="left"/>
      <w:pPr>
        <w:ind w:left="2040" w:hanging="340"/>
      </w:pPr>
      <w:rPr>
        <w:rFonts w:hint="default"/>
      </w:rPr>
    </w:lvl>
    <w:lvl w:ilvl="6">
      <w:start w:val="1"/>
      <w:numFmt w:val="none"/>
      <w:lvlText w:val=""/>
      <w:lvlJc w:val="left"/>
      <w:pPr>
        <w:ind w:left="2380" w:hanging="340"/>
      </w:pPr>
      <w:rPr>
        <w:rFonts w:hint="default"/>
      </w:rPr>
    </w:lvl>
    <w:lvl w:ilvl="7">
      <w:start w:val="1"/>
      <w:numFmt w:val="none"/>
      <w:lvlText w:val=""/>
      <w:lvlJc w:val="left"/>
      <w:pPr>
        <w:ind w:left="2720" w:hanging="340"/>
      </w:pPr>
      <w:rPr>
        <w:rFonts w:hint="default"/>
      </w:rPr>
    </w:lvl>
    <w:lvl w:ilvl="8">
      <w:start w:val="1"/>
      <w:numFmt w:val="none"/>
      <w:lvlText w:val=""/>
      <w:lvlJc w:val="left"/>
      <w:pPr>
        <w:ind w:left="3060" w:hanging="340"/>
      </w:pPr>
      <w:rPr>
        <w:rFonts w:hint="default"/>
      </w:rPr>
    </w:lvl>
  </w:abstractNum>
  <w:num w:numId="1" w16cid:durableId="483160843">
    <w:abstractNumId w:val="3"/>
  </w:num>
  <w:num w:numId="2" w16cid:durableId="639648672">
    <w:abstractNumId w:val="2"/>
  </w:num>
  <w:num w:numId="3" w16cid:durableId="108086899">
    <w:abstractNumId w:val="1"/>
  </w:num>
  <w:num w:numId="4" w16cid:durableId="1115321816">
    <w:abstractNumId w:val="0"/>
  </w:num>
  <w:num w:numId="5" w16cid:durableId="1829637987">
    <w:abstractNumId w:val="14"/>
  </w:num>
  <w:num w:numId="6" w16cid:durableId="1064721360">
    <w:abstractNumId w:val="7"/>
  </w:num>
  <w:num w:numId="7" w16cid:durableId="893538758">
    <w:abstractNumId w:val="38"/>
  </w:num>
  <w:num w:numId="8" w16cid:durableId="1457992361">
    <w:abstractNumId w:val="18"/>
  </w:num>
  <w:num w:numId="9" w16cid:durableId="1900511158">
    <w:abstractNumId w:val="39"/>
  </w:num>
  <w:num w:numId="10" w16cid:durableId="1549680667">
    <w:abstractNumId w:val="21"/>
  </w:num>
  <w:num w:numId="11" w16cid:durableId="1046679214">
    <w:abstractNumId w:val="26"/>
  </w:num>
  <w:num w:numId="12" w16cid:durableId="1022629159">
    <w:abstractNumId w:val="16"/>
  </w:num>
  <w:num w:numId="13" w16cid:durableId="742027826">
    <w:abstractNumId w:val="35"/>
  </w:num>
  <w:num w:numId="14" w16cid:durableId="1243107085">
    <w:abstractNumId w:val="25"/>
  </w:num>
  <w:num w:numId="15" w16cid:durableId="1690182364">
    <w:abstractNumId w:val="28"/>
  </w:num>
  <w:num w:numId="16" w16cid:durableId="1311011460">
    <w:abstractNumId w:val="34"/>
  </w:num>
  <w:num w:numId="17" w16cid:durableId="227352142">
    <w:abstractNumId w:val="23"/>
  </w:num>
  <w:num w:numId="18" w16cid:durableId="425031869">
    <w:abstractNumId w:val="33"/>
  </w:num>
  <w:num w:numId="19" w16cid:durableId="769201557">
    <w:abstractNumId w:val="36"/>
  </w:num>
  <w:num w:numId="20" w16cid:durableId="671185505">
    <w:abstractNumId w:val="29"/>
  </w:num>
  <w:num w:numId="21" w16cid:durableId="1753434138">
    <w:abstractNumId w:val="9"/>
  </w:num>
  <w:num w:numId="22" w16cid:durableId="1215653830">
    <w:abstractNumId w:val="8"/>
  </w:num>
  <w:num w:numId="23" w16cid:durableId="964233573">
    <w:abstractNumId w:val="27"/>
  </w:num>
  <w:num w:numId="24" w16cid:durableId="1220441383">
    <w:abstractNumId w:val="20"/>
  </w:num>
  <w:num w:numId="25" w16cid:durableId="700207418">
    <w:abstractNumId w:val="12"/>
  </w:num>
  <w:num w:numId="26" w16cid:durableId="1658026186">
    <w:abstractNumId w:val="22"/>
  </w:num>
  <w:num w:numId="27" w16cid:durableId="1886747011">
    <w:abstractNumId w:val="31"/>
  </w:num>
  <w:num w:numId="28" w16cid:durableId="1206256018">
    <w:abstractNumId w:val="10"/>
  </w:num>
  <w:num w:numId="29" w16cid:durableId="1590697966">
    <w:abstractNumId w:val="17"/>
  </w:num>
  <w:num w:numId="30" w16cid:durableId="791945246">
    <w:abstractNumId w:val="32"/>
  </w:num>
  <w:num w:numId="31" w16cid:durableId="12114556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73428337">
    <w:abstractNumId w:val="30"/>
  </w:num>
  <w:num w:numId="33" w16cid:durableId="1939020478">
    <w:abstractNumId w:val="6"/>
  </w:num>
  <w:num w:numId="34" w16cid:durableId="290012947">
    <w:abstractNumId w:val="37"/>
  </w:num>
  <w:num w:numId="35" w16cid:durableId="92365298">
    <w:abstractNumId w:val="19"/>
  </w:num>
  <w:num w:numId="36" w16cid:durableId="1865437724">
    <w:abstractNumId w:val="24"/>
  </w:num>
  <w:num w:numId="37" w16cid:durableId="1137142796">
    <w:abstractNumId w:val="4"/>
  </w:num>
  <w:num w:numId="38" w16cid:durableId="1254971651">
    <w:abstractNumId w:val="13"/>
  </w:num>
  <w:num w:numId="39" w16cid:durableId="445931199">
    <w:abstractNumId w:val="15"/>
  </w:num>
  <w:num w:numId="40" w16cid:durableId="1582253040">
    <w:abstractNumId w:val="5"/>
  </w:num>
  <w:num w:numId="41" w16cid:durableId="1735080663">
    <w:abstractNumId w:val="1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QzNTAxNzcyMLM0MDZU0lEKTi0uzszPAykwqgUA51qp/iwAAAA="/>
  </w:docVars>
  <w:rsids>
    <w:rsidRoot w:val="00A076FE"/>
    <w:rsid w:val="000000F3"/>
    <w:rsid w:val="00001F3A"/>
    <w:rsid w:val="00005149"/>
    <w:rsid w:val="00005561"/>
    <w:rsid w:val="000063F9"/>
    <w:rsid w:val="00006F13"/>
    <w:rsid w:val="0000783C"/>
    <w:rsid w:val="0001316E"/>
    <w:rsid w:val="00014678"/>
    <w:rsid w:val="00014834"/>
    <w:rsid w:val="00014AC6"/>
    <w:rsid w:val="00015DAF"/>
    <w:rsid w:val="0002012A"/>
    <w:rsid w:val="00020A94"/>
    <w:rsid w:val="00020FC9"/>
    <w:rsid w:val="000215FE"/>
    <w:rsid w:val="000222A5"/>
    <w:rsid w:val="000222AA"/>
    <w:rsid w:val="00024D2C"/>
    <w:rsid w:val="00026A5D"/>
    <w:rsid w:val="00027D54"/>
    <w:rsid w:val="00027FBA"/>
    <w:rsid w:val="000319A2"/>
    <w:rsid w:val="000320E2"/>
    <w:rsid w:val="000328C0"/>
    <w:rsid w:val="0003327B"/>
    <w:rsid w:val="00035C72"/>
    <w:rsid w:val="000379A1"/>
    <w:rsid w:val="00037ED9"/>
    <w:rsid w:val="000412B4"/>
    <w:rsid w:val="000423EB"/>
    <w:rsid w:val="000443EF"/>
    <w:rsid w:val="00045719"/>
    <w:rsid w:val="00046882"/>
    <w:rsid w:val="00051E1F"/>
    <w:rsid w:val="0005233D"/>
    <w:rsid w:val="000527D8"/>
    <w:rsid w:val="0006146D"/>
    <w:rsid w:val="00062056"/>
    <w:rsid w:val="000627B3"/>
    <w:rsid w:val="00063C6A"/>
    <w:rsid w:val="00064D72"/>
    <w:rsid w:val="00066870"/>
    <w:rsid w:val="00070395"/>
    <w:rsid w:val="000734BB"/>
    <w:rsid w:val="00076747"/>
    <w:rsid w:val="00076B00"/>
    <w:rsid w:val="00077D64"/>
    <w:rsid w:val="00081AB9"/>
    <w:rsid w:val="00082281"/>
    <w:rsid w:val="000832F5"/>
    <w:rsid w:val="00084C68"/>
    <w:rsid w:val="000852A6"/>
    <w:rsid w:val="00090164"/>
    <w:rsid w:val="00090397"/>
    <w:rsid w:val="00093181"/>
    <w:rsid w:val="00093D6F"/>
    <w:rsid w:val="0009638E"/>
    <w:rsid w:val="000964FA"/>
    <w:rsid w:val="000A16F6"/>
    <w:rsid w:val="000A2165"/>
    <w:rsid w:val="000A219C"/>
    <w:rsid w:val="000A228B"/>
    <w:rsid w:val="000A302F"/>
    <w:rsid w:val="000A3B9C"/>
    <w:rsid w:val="000A4A09"/>
    <w:rsid w:val="000A4A84"/>
    <w:rsid w:val="000A4AB2"/>
    <w:rsid w:val="000A507B"/>
    <w:rsid w:val="000A671C"/>
    <w:rsid w:val="000B1078"/>
    <w:rsid w:val="000B20BE"/>
    <w:rsid w:val="000B499F"/>
    <w:rsid w:val="000B570B"/>
    <w:rsid w:val="000B579E"/>
    <w:rsid w:val="000B618B"/>
    <w:rsid w:val="000C3926"/>
    <w:rsid w:val="000C3F22"/>
    <w:rsid w:val="000C550D"/>
    <w:rsid w:val="000C7546"/>
    <w:rsid w:val="000D1BC1"/>
    <w:rsid w:val="000D2406"/>
    <w:rsid w:val="000D37DF"/>
    <w:rsid w:val="000E0574"/>
    <w:rsid w:val="000E0C55"/>
    <w:rsid w:val="000E241B"/>
    <w:rsid w:val="000E4A5D"/>
    <w:rsid w:val="000E4DD0"/>
    <w:rsid w:val="000E771D"/>
    <w:rsid w:val="000F0051"/>
    <w:rsid w:val="000F0FED"/>
    <w:rsid w:val="000F187B"/>
    <w:rsid w:val="000F234C"/>
    <w:rsid w:val="000F420F"/>
    <w:rsid w:val="000F5436"/>
    <w:rsid w:val="000F6618"/>
    <w:rsid w:val="000F685A"/>
    <w:rsid w:val="000F6EEE"/>
    <w:rsid w:val="000F7675"/>
    <w:rsid w:val="00101D68"/>
    <w:rsid w:val="001022F7"/>
    <w:rsid w:val="001028B2"/>
    <w:rsid w:val="00103006"/>
    <w:rsid w:val="001031D2"/>
    <w:rsid w:val="00103E28"/>
    <w:rsid w:val="001052D3"/>
    <w:rsid w:val="001057D3"/>
    <w:rsid w:val="00106B14"/>
    <w:rsid w:val="0010753D"/>
    <w:rsid w:val="0011005D"/>
    <w:rsid w:val="00114171"/>
    <w:rsid w:val="00114278"/>
    <w:rsid w:val="00116B1D"/>
    <w:rsid w:val="00117D3D"/>
    <w:rsid w:val="001208E1"/>
    <w:rsid w:val="00120A80"/>
    <w:rsid w:val="00120D26"/>
    <w:rsid w:val="00121728"/>
    <w:rsid w:val="00124CBE"/>
    <w:rsid w:val="00127ACA"/>
    <w:rsid w:val="00130478"/>
    <w:rsid w:val="00131BB0"/>
    <w:rsid w:val="00132D95"/>
    <w:rsid w:val="00132E21"/>
    <w:rsid w:val="0013698D"/>
    <w:rsid w:val="00136BC5"/>
    <w:rsid w:val="001375CF"/>
    <w:rsid w:val="00137984"/>
    <w:rsid w:val="0014068F"/>
    <w:rsid w:val="00141D95"/>
    <w:rsid w:val="00143C28"/>
    <w:rsid w:val="001454CB"/>
    <w:rsid w:val="00145941"/>
    <w:rsid w:val="00147B29"/>
    <w:rsid w:val="001511B8"/>
    <w:rsid w:val="001519FC"/>
    <w:rsid w:val="001561A1"/>
    <w:rsid w:val="0015702B"/>
    <w:rsid w:val="00162523"/>
    <w:rsid w:val="00164CD8"/>
    <w:rsid w:val="001652FF"/>
    <w:rsid w:val="0017119E"/>
    <w:rsid w:val="001725F6"/>
    <w:rsid w:val="00172DE8"/>
    <w:rsid w:val="00176926"/>
    <w:rsid w:val="00176EE6"/>
    <w:rsid w:val="00177077"/>
    <w:rsid w:val="00177264"/>
    <w:rsid w:val="00177FD5"/>
    <w:rsid w:val="0018142F"/>
    <w:rsid w:val="00183F5B"/>
    <w:rsid w:val="001853AA"/>
    <w:rsid w:val="00190B2F"/>
    <w:rsid w:val="001917B0"/>
    <w:rsid w:val="0019255E"/>
    <w:rsid w:val="00193CEC"/>
    <w:rsid w:val="00194D01"/>
    <w:rsid w:val="00195F27"/>
    <w:rsid w:val="00196F06"/>
    <w:rsid w:val="001975F7"/>
    <w:rsid w:val="001A0926"/>
    <w:rsid w:val="001A0BAC"/>
    <w:rsid w:val="001A1ABA"/>
    <w:rsid w:val="001A1D62"/>
    <w:rsid w:val="001A1E4C"/>
    <w:rsid w:val="001A2697"/>
    <w:rsid w:val="001A2BF2"/>
    <w:rsid w:val="001A2C8A"/>
    <w:rsid w:val="001A4AE5"/>
    <w:rsid w:val="001A4BF4"/>
    <w:rsid w:val="001A64AB"/>
    <w:rsid w:val="001A6FEF"/>
    <w:rsid w:val="001A7123"/>
    <w:rsid w:val="001A777E"/>
    <w:rsid w:val="001A7F2B"/>
    <w:rsid w:val="001B34D5"/>
    <w:rsid w:val="001B4C0E"/>
    <w:rsid w:val="001B7D1C"/>
    <w:rsid w:val="001C012B"/>
    <w:rsid w:val="001C097A"/>
    <w:rsid w:val="001C11BE"/>
    <w:rsid w:val="001C18AB"/>
    <w:rsid w:val="001C2C33"/>
    <w:rsid w:val="001C3A10"/>
    <w:rsid w:val="001C4AAF"/>
    <w:rsid w:val="001C58D8"/>
    <w:rsid w:val="001C620D"/>
    <w:rsid w:val="001C7AAD"/>
    <w:rsid w:val="001D1793"/>
    <w:rsid w:val="001D1E1F"/>
    <w:rsid w:val="001D2C6F"/>
    <w:rsid w:val="001D475F"/>
    <w:rsid w:val="001D48D1"/>
    <w:rsid w:val="001D644E"/>
    <w:rsid w:val="001D6934"/>
    <w:rsid w:val="001D696E"/>
    <w:rsid w:val="001E0E72"/>
    <w:rsid w:val="001E14C0"/>
    <w:rsid w:val="001E21D8"/>
    <w:rsid w:val="001E28A2"/>
    <w:rsid w:val="001E32C1"/>
    <w:rsid w:val="001E458B"/>
    <w:rsid w:val="001E5932"/>
    <w:rsid w:val="001E5C0F"/>
    <w:rsid w:val="001E6150"/>
    <w:rsid w:val="001E6545"/>
    <w:rsid w:val="001E6C06"/>
    <w:rsid w:val="001E7659"/>
    <w:rsid w:val="001F2103"/>
    <w:rsid w:val="001F443D"/>
    <w:rsid w:val="001F5A9F"/>
    <w:rsid w:val="0020060E"/>
    <w:rsid w:val="00206445"/>
    <w:rsid w:val="00206649"/>
    <w:rsid w:val="00207F4B"/>
    <w:rsid w:val="002110CB"/>
    <w:rsid w:val="002124A7"/>
    <w:rsid w:val="00214B17"/>
    <w:rsid w:val="00215E69"/>
    <w:rsid w:val="00215EDD"/>
    <w:rsid w:val="0021625B"/>
    <w:rsid w:val="00217309"/>
    <w:rsid w:val="00222F93"/>
    <w:rsid w:val="00224E5C"/>
    <w:rsid w:val="00230772"/>
    <w:rsid w:val="00230D82"/>
    <w:rsid w:val="00232370"/>
    <w:rsid w:val="00232F1F"/>
    <w:rsid w:val="00233391"/>
    <w:rsid w:val="00234017"/>
    <w:rsid w:val="0023406E"/>
    <w:rsid w:val="00235429"/>
    <w:rsid w:val="00237E80"/>
    <w:rsid w:val="00240979"/>
    <w:rsid w:val="002414B7"/>
    <w:rsid w:val="00241B9E"/>
    <w:rsid w:val="00242D25"/>
    <w:rsid w:val="00243F1A"/>
    <w:rsid w:val="0024585F"/>
    <w:rsid w:val="002459C6"/>
    <w:rsid w:val="00245C2F"/>
    <w:rsid w:val="00251F57"/>
    <w:rsid w:val="0025230C"/>
    <w:rsid w:val="00252FDD"/>
    <w:rsid w:val="002539D6"/>
    <w:rsid w:val="00253F2B"/>
    <w:rsid w:val="002544C6"/>
    <w:rsid w:val="002571F1"/>
    <w:rsid w:val="00264F20"/>
    <w:rsid w:val="0026527C"/>
    <w:rsid w:val="00266EB3"/>
    <w:rsid w:val="00272B93"/>
    <w:rsid w:val="00273F73"/>
    <w:rsid w:val="00274D5E"/>
    <w:rsid w:val="00274D9F"/>
    <w:rsid w:val="002752E0"/>
    <w:rsid w:val="0027681E"/>
    <w:rsid w:val="00280411"/>
    <w:rsid w:val="0028153A"/>
    <w:rsid w:val="0028212E"/>
    <w:rsid w:val="00282486"/>
    <w:rsid w:val="00285730"/>
    <w:rsid w:val="002858D0"/>
    <w:rsid w:val="00290883"/>
    <w:rsid w:val="00290CEE"/>
    <w:rsid w:val="00291EF7"/>
    <w:rsid w:val="00292093"/>
    <w:rsid w:val="00292622"/>
    <w:rsid w:val="00292CEB"/>
    <w:rsid w:val="00293AB4"/>
    <w:rsid w:val="0029485E"/>
    <w:rsid w:val="00295FA1"/>
    <w:rsid w:val="002A21E7"/>
    <w:rsid w:val="002A3028"/>
    <w:rsid w:val="002A384B"/>
    <w:rsid w:val="002A6727"/>
    <w:rsid w:val="002A6921"/>
    <w:rsid w:val="002A69B3"/>
    <w:rsid w:val="002A7121"/>
    <w:rsid w:val="002A713D"/>
    <w:rsid w:val="002B0CCA"/>
    <w:rsid w:val="002B2698"/>
    <w:rsid w:val="002B38DE"/>
    <w:rsid w:val="002B3B27"/>
    <w:rsid w:val="002B6B8C"/>
    <w:rsid w:val="002C1393"/>
    <w:rsid w:val="002C21C0"/>
    <w:rsid w:val="002C224F"/>
    <w:rsid w:val="002C2E35"/>
    <w:rsid w:val="002C4797"/>
    <w:rsid w:val="002C566E"/>
    <w:rsid w:val="002C5C46"/>
    <w:rsid w:val="002C637D"/>
    <w:rsid w:val="002C6C9D"/>
    <w:rsid w:val="002D20A1"/>
    <w:rsid w:val="002D35FA"/>
    <w:rsid w:val="002D3AB0"/>
    <w:rsid w:val="002D44BC"/>
    <w:rsid w:val="002D52DE"/>
    <w:rsid w:val="002D778C"/>
    <w:rsid w:val="002E0612"/>
    <w:rsid w:val="002E06A2"/>
    <w:rsid w:val="002E1C76"/>
    <w:rsid w:val="002E33FF"/>
    <w:rsid w:val="002E36AB"/>
    <w:rsid w:val="002E3C69"/>
    <w:rsid w:val="002E4565"/>
    <w:rsid w:val="002E5017"/>
    <w:rsid w:val="002E61F6"/>
    <w:rsid w:val="002E7A3D"/>
    <w:rsid w:val="002E7ADE"/>
    <w:rsid w:val="002F335D"/>
    <w:rsid w:val="002F5070"/>
    <w:rsid w:val="002F578F"/>
    <w:rsid w:val="002F7804"/>
    <w:rsid w:val="003003BB"/>
    <w:rsid w:val="00300AF9"/>
    <w:rsid w:val="003018CD"/>
    <w:rsid w:val="003025FE"/>
    <w:rsid w:val="00303E9D"/>
    <w:rsid w:val="00304918"/>
    <w:rsid w:val="00304BB6"/>
    <w:rsid w:val="003050E7"/>
    <w:rsid w:val="00305853"/>
    <w:rsid w:val="0031110D"/>
    <w:rsid w:val="0031292B"/>
    <w:rsid w:val="00312A49"/>
    <w:rsid w:val="00312D17"/>
    <w:rsid w:val="00312E78"/>
    <w:rsid w:val="00313C7B"/>
    <w:rsid w:val="00315FCA"/>
    <w:rsid w:val="00316561"/>
    <w:rsid w:val="0031745A"/>
    <w:rsid w:val="003207B4"/>
    <w:rsid w:val="00321A3B"/>
    <w:rsid w:val="003238D9"/>
    <w:rsid w:val="0032514D"/>
    <w:rsid w:val="00325D72"/>
    <w:rsid w:val="00326852"/>
    <w:rsid w:val="00326D9D"/>
    <w:rsid w:val="00326E08"/>
    <w:rsid w:val="00326F32"/>
    <w:rsid w:val="003274E9"/>
    <w:rsid w:val="003303BE"/>
    <w:rsid w:val="00330D74"/>
    <w:rsid w:val="0033230C"/>
    <w:rsid w:val="003326E2"/>
    <w:rsid w:val="003337AE"/>
    <w:rsid w:val="003369AA"/>
    <w:rsid w:val="00336E78"/>
    <w:rsid w:val="00337C4C"/>
    <w:rsid w:val="00337EC6"/>
    <w:rsid w:val="00340A74"/>
    <w:rsid w:val="00340C5B"/>
    <w:rsid w:val="00340E37"/>
    <w:rsid w:val="003418A6"/>
    <w:rsid w:val="0034206A"/>
    <w:rsid w:val="00342A17"/>
    <w:rsid w:val="00343349"/>
    <w:rsid w:val="00343E9B"/>
    <w:rsid w:val="0034577F"/>
    <w:rsid w:val="00346949"/>
    <w:rsid w:val="00346F39"/>
    <w:rsid w:val="00347426"/>
    <w:rsid w:val="00351263"/>
    <w:rsid w:val="003514B9"/>
    <w:rsid w:val="0035166C"/>
    <w:rsid w:val="00351812"/>
    <w:rsid w:val="00353ABC"/>
    <w:rsid w:val="00355630"/>
    <w:rsid w:val="0035625B"/>
    <w:rsid w:val="00356A93"/>
    <w:rsid w:val="00356BC5"/>
    <w:rsid w:val="00357FC4"/>
    <w:rsid w:val="0036057C"/>
    <w:rsid w:val="003631C2"/>
    <w:rsid w:val="00363387"/>
    <w:rsid w:val="003633D3"/>
    <w:rsid w:val="00363F67"/>
    <w:rsid w:val="00364089"/>
    <w:rsid w:val="003712DD"/>
    <w:rsid w:val="00373ADD"/>
    <w:rsid w:val="003767C4"/>
    <w:rsid w:val="00377948"/>
    <w:rsid w:val="00380917"/>
    <w:rsid w:val="00382D21"/>
    <w:rsid w:val="00383001"/>
    <w:rsid w:val="00385FE8"/>
    <w:rsid w:val="003864EF"/>
    <w:rsid w:val="00386AD8"/>
    <w:rsid w:val="003873E9"/>
    <w:rsid w:val="003900D9"/>
    <w:rsid w:val="00390434"/>
    <w:rsid w:val="00390E90"/>
    <w:rsid w:val="00391A4F"/>
    <w:rsid w:val="00392AAF"/>
    <w:rsid w:val="003952CF"/>
    <w:rsid w:val="00395355"/>
    <w:rsid w:val="00395ECA"/>
    <w:rsid w:val="00397485"/>
    <w:rsid w:val="00397A9C"/>
    <w:rsid w:val="003A121A"/>
    <w:rsid w:val="003A3739"/>
    <w:rsid w:val="003A4EBF"/>
    <w:rsid w:val="003A5A30"/>
    <w:rsid w:val="003A603F"/>
    <w:rsid w:val="003A71E2"/>
    <w:rsid w:val="003A76F7"/>
    <w:rsid w:val="003A7CAB"/>
    <w:rsid w:val="003B08E6"/>
    <w:rsid w:val="003B0BF8"/>
    <w:rsid w:val="003B1E6A"/>
    <w:rsid w:val="003B2384"/>
    <w:rsid w:val="003B5AE7"/>
    <w:rsid w:val="003B667E"/>
    <w:rsid w:val="003C1561"/>
    <w:rsid w:val="003C2126"/>
    <w:rsid w:val="003C365B"/>
    <w:rsid w:val="003C5762"/>
    <w:rsid w:val="003C60E6"/>
    <w:rsid w:val="003C7441"/>
    <w:rsid w:val="003D0AC0"/>
    <w:rsid w:val="003D16D3"/>
    <w:rsid w:val="003D27A1"/>
    <w:rsid w:val="003D3FC3"/>
    <w:rsid w:val="003D51EB"/>
    <w:rsid w:val="003D56C1"/>
    <w:rsid w:val="003D5F88"/>
    <w:rsid w:val="003D6252"/>
    <w:rsid w:val="003D6583"/>
    <w:rsid w:val="003E1DAA"/>
    <w:rsid w:val="003E1E1E"/>
    <w:rsid w:val="003E3580"/>
    <w:rsid w:val="003E3A89"/>
    <w:rsid w:val="003E41F4"/>
    <w:rsid w:val="003E6624"/>
    <w:rsid w:val="003E66C9"/>
    <w:rsid w:val="003F0A27"/>
    <w:rsid w:val="003F1E0F"/>
    <w:rsid w:val="003F1F74"/>
    <w:rsid w:val="003F362E"/>
    <w:rsid w:val="003F3EF9"/>
    <w:rsid w:val="003F44BB"/>
    <w:rsid w:val="003F55D9"/>
    <w:rsid w:val="003F6224"/>
    <w:rsid w:val="003F65E9"/>
    <w:rsid w:val="00400358"/>
    <w:rsid w:val="00400D81"/>
    <w:rsid w:val="004027AF"/>
    <w:rsid w:val="00402D92"/>
    <w:rsid w:val="004031FE"/>
    <w:rsid w:val="0040335F"/>
    <w:rsid w:val="00404499"/>
    <w:rsid w:val="004046A0"/>
    <w:rsid w:val="00404884"/>
    <w:rsid w:val="004068A9"/>
    <w:rsid w:val="00407888"/>
    <w:rsid w:val="00411196"/>
    <w:rsid w:val="004139D0"/>
    <w:rsid w:val="00413A7B"/>
    <w:rsid w:val="00413C9B"/>
    <w:rsid w:val="00413DA9"/>
    <w:rsid w:val="0041497B"/>
    <w:rsid w:val="00417203"/>
    <w:rsid w:val="00420B00"/>
    <w:rsid w:val="004213CE"/>
    <w:rsid w:val="004216F5"/>
    <w:rsid w:val="00422120"/>
    <w:rsid w:val="00422928"/>
    <w:rsid w:val="00425F0B"/>
    <w:rsid w:val="00427958"/>
    <w:rsid w:val="00431A0B"/>
    <w:rsid w:val="00431F05"/>
    <w:rsid w:val="00433B4D"/>
    <w:rsid w:val="00435570"/>
    <w:rsid w:val="004421E6"/>
    <w:rsid w:val="00442915"/>
    <w:rsid w:val="004434E7"/>
    <w:rsid w:val="00445F7E"/>
    <w:rsid w:val="00450B16"/>
    <w:rsid w:val="004514AD"/>
    <w:rsid w:val="00452C91"/>
    <w:rsid w:val="00453506"/>
    <w:rsid w:val="00454C8C"/>
    <w:rsid w:val="0045691D"/>
    <w:rsid w:val="00457720"/>
    <w:rsid w:val="00460B94"/>
    <w:rsid w:val="00463DC7"/>
    <w:rsid w:val="0046438E"/>
    <w:rsid w:val="0046492B"/>
    <w:rsid w:val="004656BA"/>
    <w:rsid w:val="00465D5A"/>
    <w:rsid w:val="00466294"/>
    <w:rsid w:val="00466BBD"/>
    <w:rsid w:val="00466DD0"/>
    <w:rsid w:val="00470E30"/>
    <w:rsid w:val="00475508"/>
    <w:rsid w:val="00477A57"/>
    <w:rsid w:val="00477C3A"/>
    <w:rsid w:val="00483071"/>
    <w:rsid w:val="0048411C"/>
    <w:rsid w:val="004860C9"/>
    <w:rsid w:val="004872E3"/>
    <w:rsid w:val="00487EE3"/>
    <w:rsid w:val="004905C4"/>
    <w:rsid w:val="004905EE"/>
    <w:rsid w:val="00490D39"/>
    <w:rsid w:val="004926BC"/>
    <w:rsid w:val="004934DF"/>
    <w:rsid w:val="00495473"/>
    <w:rsid w:val="00495D06"/>
    <w:rsid w:val="00495ED8"/>
    <w:rsid w:val="004971DD"/>
    <w:rsid w:val="004A03B6"/>
    <w:rsid w:val="004A172E"/>
    <w:rsid w:val="004A225D"/>
    <w:rsid w:val="004A3EBF"/>
    <w:rsid w:val="004B0590"/>
    <w:rsid w:val="004B4512"/>
    <w:rsid w:val="004B6401"/>
    <w:rsid w:val="004B6BF9"/>
    <w:rsid w:val="004B7680"/>
    <w:rsid w:val="004C073C"/>
    <w:rsid w:val="004C1560"/>
    <w:rsid w:val="004C1BB5"/>
    <w:rsid w:val="004C4A23"/>
    <w:rsid w:val="004C59CC"/>
    <w:rsid w:val="004C7576"/>
    <w:rsid w:val="004D13BC"/>
    <w:rsid w:val="004D143F"/>
    <w:rsid w:val="004D1539"/>
    <w:rsid w:val="004D5777"/>
    <w:rsid w:val="004D5D8A"/>
    <w:rsid w:val="004D65A9"/>
    <w:rsid w:val="004D6F22"/>
    <w:rsid w:val="004E04C2"/>
    <w:rsid w:val="004E0A68"/>
    <w:rsid w:val="004E27D6"/>
    <w:rsid w:val="004E2E07"/>
    <w:rsid w:val="004E49A9"/>
    <w:rsid w:val="004E586A"/>
    <w:rsid w:val="004E63B4"/>
    <w:rsid w:val="004F5138"/>
    <w:rsid w:val="004F53BD"/>
    <w:rsid w:val="004F54FF"/>
    <w:rsid w:val="004F5F50"/>
    <w:rsid w:val="004F786E"/>
    <w:rsid w:val="004F7883"/>
    <w:rsid w:val="004F7D00"/>
    <w:rsid w:val="005037A9"/>
    <w:rsid w:val="0050532C"/>
    <w:rsid w:val="005061DC"/>
    <w:rsid w:val="0051000C"/>
    <w:rsid w:val="00510505"/>
    <w:rsid w:val="005112E1"/>
    <w:rsid w:val="00511A3B"/>
    <w:rsid w:val="00513845"/>
    <w:rsid w:val="00513862"/>
    <w:rsid w:val="005142DB"/>
    <w:rsid w:val="00514F65"/>
    <w:rsid w:val="00516355"/>
    <w:rsid w:val="00516E94"/>
    <w:rsid w:val="0052097D"/>
    <w:rsid w:val="005221E4"/>
    <w:rsid w:val="0052364E"/>
    <w:rsid w:val="00524EFE"/>
    <w:rsid w:val="0052689E"/>
    <w:rsid w:val="0053044D"/>
    <w:rsid w:val="005320A6"/>
    <w:rsid w:val="00532A5F"/>
    <w:rsid w:val="005341E6"/>
    <w:rsid w:val="00535C81"/>
    <w:rsid w:val="00536171"/>
    <w:rsid w:val="00536566"/>
    <w:rsid w:val="00536AD9"/>
    <w:rsid w:val="00541F09"/>
    <w:rsid w:val="00542B4C"/>
    <w:rsid w:val="00544D15"/>
    <w:rsid w:val="00544E84"/>
    <w:rsid w:val="0054752C"/>
    <w:rsid w:val="0055128D"/>
    <w:rsid w:val="00552106"/>
    <w:rsid w:val="00552F6D"/>
    <w:rsid w:val="00553DA3"/>
    <w:rsid w:val="005545F5"/>
    <w:rsid w:val="0055529F"/>
    <w:rsid w:val="00555CF7"/>
    <w:rsid w:val="005564B6"/>
    <w:rsid w:val="00556B6D"/>
    <w:rsid w:val="00556EA9"/>
    <w:rsid w:val="00562716"/>
    <w:rsid w:val="0056349A"/>
    <w:rsid w:val="00564F19"/>
    <w:rsid w:val="005712B0"/>
    <w:rsid w:val="00572F95"/>
    <w:rsid w:val="0057724F"/>
    <w:rsid w:val="0057746E"/>
    <w:rsid w:val="00577CBE"/>
    <w:rsid w:val="005818AC"/>
    <w:rsid w:val="00581988"/>
    <w:rsid w:val="0058221A"/>
    <w:rsid w:val="00584BAE"/>
    <w:rsid w:val="00584C43"/>
    <w:rsid w:val="00585075"/>
    <w:rsid w:val="0058700C"/>
    <w:rsid w:val="00587A41"/>
    <w:rsid w:val="00587CEA"/>
    <w:rsid w:val="00590DC5"/>
    <w:rsid w:val="00592090"/>
    <w:rsid w:val="00593A92"/>
    <w:rsid w:val="00594CCB"/>
    <w:rsid w:val="00595144"/>
    <w:rsid w:val="005961FB"/>
    <w:rsid w:val="00596491"/>
    <w:rsid w:val="005A367D"/>
    <w:rsid w:val="005A3C6B"/>
    <w:rsid w:val="005A4594"/>
    <w:rsid w:val="005A4D6D"/>
    <w:rsid w:val="005A6C06"/>
    <w:rsid w:val="005A7F22"/>
    <w:rsid w:val="005B058A"/>
    <w:rsid w:val="005B1C3B"/>
    <w:rsid w:val="005B216A"/>
    <w:rsid w:val="005B47EE"/>
    <w:rsid w:val="005B4F8F"/>
    <w:rsid w:val="005B629D"/>
    <w:rsid w:val="005C00DA"/>
    <w:rsid w:val="005C0830"/>
    <w:rsid w:val="005C0A63"/>
    <w:rsid w:val="005C0FF9"/>
    <w:rsid w:val="005C4352"/>
    <w:rsid w:val="005C4437"/>
    <w:rsid w:val="005C5AE7"/>
    <w:rsid w:val="005D0C3E"/>
    <w:rsid w:val="005D1644"/>
    <w:rsid w:val="005D190C"/>
    <w:rsid w:val="005D2344"/>
    <w:rsid w:val="005D34AC"/>
    <w:rsid w:val="005D46F0"/>
    <w:rsid w:val="005D61FE"/>
    <w:rsid w:val="005D6F43"/>
    <w:rsid w:val="005D76B7"/>
    <w:rsid w:val="005E0DAC"/>
    <w:rsid w:val="005E0F19"/>
    <w:rsid w:val="005E1968"/>
    <w:rsid w:val="005E3A75"/>
    <w:rsid w:val="005E6AC3"/>
    <w:rsid w:val="005E7BE2"/>
    <w:rsid w:val="005F2430"/>
    <w:rsid w:val="005F2F62"/>
    <w:rsid w:val="005F5B41"/>
    <w:rsid w:val="005F5B43"/>
    <w:rsid w:val="005F619D"/>
    <w:rsid w:val="005F6723"/>
    <w:rsid w:val="005F6E6C"/>
    <w:rsid w:val="00600B06"/>
    <w:rsid w:val="006011B2"/>
    <w:rsid w:val="006014E4"/>
    <w:rsid w:val="006018C6"/>
    <w:rsid w:val="00602F33"/>
    <w:rsid w:val="00603268"/>
    <w:rsid w:val="00604CD8"/>
    <w:rsid w:val="006063FF"/>
    <w:rsid w:val="00611A7E"/>
    <w:rsid w:val="00611B30"/>
    <w:rsid w:val="00611D8A"/>
    <w:rsid w:val="00615410"/>
    <w:rsid w:val="0061605A"/>
    <w:rsid w:val="00616A54"/>
    <w:rsid w:val="00617D8F"/>
    <w:rsid w:val="00617DBB"/>
    <w:rsid w:val="0062042D"/>
    <w:rsid w:val="00621ED9"/>
    <w:rsid w:val="006231D7"/>
    <w:rsid w:val="00623970"/>
    <w:rsid w:val="00624F79"/>
    <w:rsid w:val="00625E35"/>
    <w:rsid w:val="00625E65"/>
    <w:rsid w:val="00626B00"/>
    <w:rsid w:val="00627137"/>
    <w:rsid w:val="006272A0"/>
    <w:rsid w:val="00627853"/>
    <w:rsid w:val="00630583"/>
    <w:rsid w:val="006321E2"/>
    <w:rsid w:val="00636530"/>
    <w:rsid w:val="006403B9"/>
    <w:rsid w:val="00640BEC"/>
    <w:rsid w:val="00640DB7"/>
    <w:rsid w:val="00641266"/>
    <w:rsid w:val="0064184E"/>
    <w:rsid w:val="00642A3E"/>
    <w:rsid w:val="00644DC2"/>
    <w:rsid w:val="00645601"/>
    <w:rsid w:val="00646C65"/>
    <w:rsid w:val="0065081B"/>
    <w:rsid w:val="0065111B"/>
    <w:rsid w:val="006516FF"/>
    <w:rsid w:val="00652F56"/>
    <w:rsid w:val="0065344E"/>
    <w:rsid w:val="00653C2E"/>
    <w:rsid w:val="0065467F"/>
    <w:rsid w:val="006557C8"/>
    <w:rsid w:val="00655B2A"/>
    <w:rsid w:val="00656A9E"/>
    <w:rsid w:val="0065773A"/>
    <w:rsid w:val="006579C7"/>
    <w:rsid w:val="00660FCA"/>
    <w:rsid w:val="00661657"/>
    <w:rsid w:val="00663571"/>
    <w:rsid w:val="00663819"/>
    <w:rsid w:val="00663C67"/>
    <w:rsid w:val="00663DB7"/>
    <w:rsid w:val="006645F3"/>
    <w:rsid w:val="00664925"/>
    <w:rsid w:val="00666704"/>
    <w:rsid w:val="00666BB9"/>
    <w:rsid w:val="006671CD"/>
    <w:rsid w:val="00670E94"/>
    <w:rsid w:val="00674DE8"/>
    <w:rsid w:val="00674FC4"/>
    <w:rsid w:val="006763DA"/>
    <w:rsid w:val="006767D6"/>
    <w:rsid w:val="00680680"/>
    <w:rsid w:val="00683119"/>
    <w:rsid w:val="006903AA"/>
    <w:rsid w:val="006914B2"/>
    <w:rsid w:val="00691C77"/>
    <w:rsid w:val="00692159"/>
    <w:rsid w:val="006956AF"/>
    <w:rsid w:val="0069631F"/>
    <w:rsid w:val="00697850"/>
    <w:rsid w:val="006A042A"/>
    <w:rsid w:val="006A0831"/>
    <w:rsid w:val="006A0D85"/>
    <w:rsid w:val="006A33BC"/>
    <w:rsid w:val="006A3AA1"/>
    <w:rsid w:val="006A7341"/>
    <w:rsid w:val="006B0BD7"/>
    <w:rsid w:val="006B262A"/>
    <w:rsid w:val="006B3547"/>
    <w:rsid w:val="006B3B23"/>
    <w:rsid w:val="006B5F7A"/>
    <w:rsid w:val="006B690F"/>
    <w:rsid w:val="006B715A"/>
    <w:rsid w:val="006C1C31"/>
    <w:rsid w:val="006C3DF4"/>
    <w:rsid w:val="006C4573"/>
    <w:rsid w:val="006C497E"/>
    <w:rsid w:val="006C4FD5"/>
    <w:rsid w:val="006C5C6A"/>
    <w:rsid w:val="006D0410"/>
    <w:rsid w:val="006D1E86"/>
    <w:rsid w:val="006D211F"/>
    <w:rsid w:val="006D2F72"/>
    <w:rsid w:val="006E046C"/>
    <w:rsid w:val="006E367C"/>
    <w:rsid w:val="006E509F"/>
    <w:rsid w:val="006E5680"/>
    <w:rsid w:val="006E58C9"/>
    <w:rsid w:val="006E6226"/>
    <w:rsid w:val="006E6430"/>
    <w:rsid w:val="006E654A"/>
    <w:rsid w:val="006E688A"/>
    <w:rsid w:val="006E73FC"/>
    <w:rsid w:val="006E7C2E"/>
    <w:rsid w:val="006F04FA"/>
    <w:rsid w:val="006F08FA"/>
    <w:rsid w:val="006F1512"/>
    <w:rsid w:val="006F17A9"/>
    <w:rsid w:val="006F3291"/>
    <w:rsid w:val="006F4426"/>
    <w:rsid w:val="006F4976"/>
    <w:rsid w:val="006F6A9E"/>
    <w:rsid w:val="006F7ED0"/>
    <w:rsid w:val="0070180F"/>
    <w:rsid w:val="00701B44"/>
    <w:rsid w:val="00701C23"/>
    <w:rsid w:val="00702A9C"/>
    <w:rsid w:val="007044CF"/>
    <w:rsid w:val="007057E5"/>
    <w:rsid w:val="00706463"/>
    <w:rsid w:val="007066C8"/>
    <w:rsid w:val="00706EAB"/>
    <w:rsid w:val="00706FD7"/>
    <w:rsid w:val="00710D77"/>
    <w:rsid w:val="00711811"/>
    <w:rsid w:val="00714D58"/>
    <w:rsid w:val="00714D6D"/>
    <w:rsid w:val="00717E7C"/>
    <w:rsid w:val="00720AE8"/>
    <w:rsid w:val="007222AE"/>
    <w:rsid w:val="00722674"/>
    <w:rsid w:val="00723BE1"/>
    <w:rsid w:val="0072528B"/>
    <w:rsid w:val="007254E1"/>
    <w:rsid w:val="00727EC6"/>
    <w:rsid w:val="00730940"/>
    <w:rsid w:val="00730BE0"/>
    <w:rsid w:val="00731E66"/>
    <w:rsid w:val="007321D8"/>
    <w:rsid w:val="00733DD2"/>
    <w:rsid w:val="0073462B"/>
    <w:rsid w:val="00736760"/>
    <w:rsid w:val="00741C35"/>
    <w:rsid w:val="00741C46"/>
    <w:rsid w:val="007424D9"/>
    <w:rsid w:val="00742B9D"/>
    <w:rsid w:val="0074450C"/>
    <w:rsid w:val="00744FE7"/>
    <w:rsid w:val="00744FF9"/>
    <w:rsid w:val="00746A3D"/>
    <w:rsid w:val="00747B5C"/>
    <w:rsid w:val="00751E81"/>
    <w:rsid w:val="00752C4B"/>
    <w:rsid w:val="00753A12"/>
    <w:rsid w:val="007563BD"/>
    <w:rsid w:val="007568EC"/>
    <w:rsid w:val="00756F4B"/>
    <w:rsid w:val="00761F75"/>
    <w:rsid w:val="007635FA"/>
    <w:rsid w:val="0076386F"/>
    <w:rsid w:val="00764C65"/>
    <w:rsid w:val="00765A17"/>
    <w:rsid w:val="00766163"/>
    <w:rsid w:val="00766824"/>
    <w:rsid w:val="00767967"/>
    <w:rsid w:val="00767A3E"/>
    <w:rsid w:val="00771992"/>
    <w:rsid w:val="00771C47"/>
    <w:rsid w:val="0077295F"/>
    <w:rsid w:val="00772D18"/>
    <w:rsid w:val="00773078"/>
    <w:rsid w:val="0077510A"/>
    <w:rsid w:val="0077793E"/>
    <w:rsid w:val="00781A80"/>
    <w:rsid w:val="0078246F"/>
    <w:rsid w:val="00786995"/>
    <w:rsid w:val="00787554"/>
    <w:rsid w:val="0079253D"/>
    <w:rsid w:val="00792578"/>
    <w:rsid w:val="007927DC"/>
    <w:rsid w:val="00793847"/>
    <w:rsid w:val="007A11E1"/>
    <w:rsid w:val="007A1469"/>
    <w:rsid w:val="007A302B"/>
    <w:rsid w:val="007A357E"/>
    <w:rsid w:val="007A39D2"/>
    <w:rsid w:val="007A4AE2"/>
    <w:rsid w:val="007A4ED9"/>
    <w:rsid w:val="007A58CF"/>
    <w:rsid w:val="007A7009"/>
    <w:rsid w:val="007A7039"/>
    <w:rsid w:val="007A7614"/>
    <w:rsid w:val="007B04E9"/>
    <w:rsid w:val="007B14C5"/>
    <w:rsid w:val="007B229F"/>
    <w:rsid w:val="007B4BE7"/>
    <w:rsid w:val="007B66F1"/>
    <w:rsid w:val="007B6987"/>
    <w:rsid w:val="007C0FCA"/>
    <w:rsid w:val="007C25F6"/>
    <w:rsid w:val="007C270D"/>
    <w:rsid w:val="007C27B1"/>
    <w:rsid w:val="007C2CE4"/>
    <w:rsid w:val="007C2FD9"/>
    <w:rsid w:val="007C51B0"/>
    <w:rsid w:val="007C6AEF"/>
    <w:rsid w:val="007C7686"/>
    <w:rsid w:val="007C7E28"/>
    <w:rsid w:val="007D070F"/>
    <w:rsid w:val="007D09C8"/>
    <w:rsid w:val="007D0D87"/>
    <w:rsid w:val="007D0F0F"/>
    <w:rsid w:val="007D1ABE"/>
    <w:rsid w:val="007D2BB2"/>
    <w:rsid w:val="007E0874"/>
    <w:rsid w:val="007E14F8"/>
    <w:rsid w:val="007E1D1F"/>
    <w:rsid w:val="007E2B15"/>
    <w:rsid w:val="007E3257"/>
    <w:rsid w:val="007E5D0C"/>
    <w:rsid w:val="007F3017"/>
    <w:rsid w:val="007F4B90"/>
    <w:rsid w:val="007F589B"/>
    <w:rsid w:val="007F5E12"/>
    <w:rsid w:val="007F711C"/>
    <w:rsid w:val="00800124"/>
    <w:rsid w:val="00800695"/>
    <w:rsid w:val="00801A6E"/>
    <w:rsid w:val="00801EDD"/>
    <w:rsid w:val="00802628"/>
    <w:rsid w:val="0080390D"/>
    <w:rsid w:val="008048FD"/>
    <w:rsid w:val="008056F7"/>
    <w:rsid w:val="00805F19"/>
    <w:rsid w:val="0080601C"/>
    <w:rsid w:val="00806315"/>
    <w:rsid w:val="0080761E"/>
    <w:rsid w:val="00807A14"/>
    <w:rsid w:val="00807EE6"/>
    <w:rsid w:val="008112BE"/>
    <w:rsid w:val="00811CEF"/>
    <w:rsid w:val="00811D49"/>
    <w:rsid w:val="0081290D"/>
    <w:rsid w:val="008140F5"/>
    <w:rsid w:val="008143FD"/>
    <w:rsid w:val="00814BFD"/>
    <w:rsid w:val="00815193"/>
    <w:rsid w:val="008174BE"/>
    <w:rsid w:val="0081770D"/>
    <w:rsid w:val="008237F3"/>
    <w:rsid w:val="00823E1E"/>
    <w:rsid w:val="008324C4"/>
    <w:rsid w:val="00832AD0"/>
    <w:rsid w:val="0083453D"/>
    <w:rsid w:val="008347CE"/>
    <w:rsid w:val="00837C00"/>
    <w:rsid w:val="00837D7C"/>
    <w:rsid w:val="00840003"/>
    <w:rsid w:val="00842DCE"/>
    <w:rsid w:val="00843923"/>
    <w:rsid w:val="00844D3A"/>
    <w:rsid w:val="00846D44"/>
    <w:rsid w:val="008527B5"/>
    <w:rsid w:val="008540C3"/>
    <w:rsid w:val="00856237"/>
    <w:rsid w:val="00856668"/>
    <w:rsid w:val="00857795"/>
    <w:rsid w:val="00860C2C"/>
    <w:rsid w:val="008639F5"/>
    <w:rsid w:val="0086515C"/>
    <w:rsid w:val="008666C1"/>
    <w:rsid w:val="00867B20"/>
    <w:rsid w:val="008713B4"/>
    <w:rsid w:val="00871880"/>
    <w:rsid w:val="00871F10"/>
    <w:rsid w:val="00872089"/>
    <w:rsid w:val="0087323F"/>
    <w:rsid w:val="0087373C"/>
    <w:rsid w:val="00876BE3"/>
    <w:rsid w:val="00881E23"/>
    <w:rsid w:val="0088205A"/>
    <w:rsid w:val="00890459"/>
    <w:rsid w:val="00891D2A"/>
    <w:rsid w:val="00892E97"/>
    <w:rsid w:val="0089314C"/>
    <w:rsid w:val="00894AFD"/>
    <w:rsid w:val="00896294"/>
    <w:rsid w:val="008967A5"/>
    <w:rsid w:val="008A0529"/>
    <w:rsid w:val="008A069B"/>
    <w:rsid w:val="008A0D7D"/>
    <w:rsid w:val="008A0F97"/>
    <w:rsid w:val="008A2A4A"/>
    <w:rsid w:val="008A3565"/>
    <w:rsid w:val="008A406F"/>
    <w:rsid w:val="008A4A6C"/>
    <w:rsid w:val="008A4F90"/>
    <w:rsid w:val="008A6764"/>
    <w:rsid w:val="008A7137"/>
    <w:rsid w:val="008B1288"/>
    <w:rsid w:val="008B28FC"/>
    <w:rsid w:val="008B3869"/>
    <w:rsid w:val="008B3995"/>
    <w:rsid w:val="008B3E7E"/>
    <w:rsid w:val="008B4295"/>
    <w:rsid w:val="008B61A3"/>
    <w:rsid w:val="008B652F"/>
    <w:rsid w:val="008B6E9D"/>
    <w:rsid w:val="008B7D6B"/>
    <w:rsid w:val="008C0977"/>
    <w:rsid w:val="008C09B6"/>
    <w:rsid w:val="008C20B7"/>
    <w:rsid w:val="008C23B6"/>
    <w:rsid w:val="008C2D42"/>
    <w:rsid w:val="008C368A"/>
    <w:rsid w:val="008C3EB9"/>
    <w:rsid w:val="008D0932"/>
    <w:rsid w:val="008D192E"/>
    <w:rsid w:val="008D3297"/>
    <w:rsid w:val="008D34D0"/>
    <w:rsid w:val="008D378F"/>
    <w:rsid w:val="008D3FCA"/>
    <w:rsid w:val="008D4074"/>
    <w:rsid w:val="008D4C47"/>
    <w:rsid w:val="008D6A9F"/>
    <w:rsid w:val="008E1B0B"/>
    <w:rsid w:val="008E2667"/>
    <w:rsid w:val="008E2F3D"/>
    <w:rsid w:val="008E39C9"/>
    <w:rsid w:val="008E6B3E"/>
    <w:rsid w:val="008E77EB"/>
    <w:rsid w:val="008F0193"/>
    <w:rsid w:val="008F05CD"/>
    <w:rsid w:val="008F506C"/>
    <w:rsid w:val="008F777F"/>
    <w:rsid w:val="008F7C5C"/>
    <w:rsid w:val="00900930"/>
    <w:rsid w:val="009053EB"/>
    <w:rsid w:val="00906693"/>
    <w:rsid w:val="00906A90"/>
    <w:rsid w:val="00906B61"/>
    <w:rsid w:val="00907E35"/>
    <w:rsid w:val="009107BA"/>
    <w:rsid w:val="009108EF"/>
    <w:rsid w:val="00910B23"/>
    <w:rsid w:val="00911525"/>
    <w:rsid w:val="00912A39"/>
    <w:rsid w:val="0091352C"/>
    <w:rsid w:val="009139D5"/>
    <w:rsid w:val="0091471F"/>
    <w:rsid w:val="00917D99"/>
    <w:rsid w:val="00920747"/>
    <w:rsid w:val="00922BCF"/>
    <w:rsid w:val="00925D46"/>
    <w:rsid w:val="009263AA"/>
    <w:rsid w:val="00926792"/>
    <w:rsid w:val="009272A9"/>
    <w:rsid w:val="00930461"/>
    <w:rsid w:val="00930793"/>
    <w:rsid w:val="00930B29"/>
    <w:rsid w:val="00932120"/>
    <w:rsid w:val="00932277"/>
    <w:rsid w:val="00932E3C"/>
    <w:rsid w:val="009334B7"/>
    <w:rsid w:val="00934CED"/>
    <w:rsid w:val="00935D09"/>
    <w:rsid w:val="00935E0E"/>
    <w:rsid w:val="00937D2D"/>
    <w:rsid w:val="0094124F"/>
    <w:rsid w:val="00941491"/>
    <w:rsid w:val="00941851"/>
    <w:rsid w:val="00943CF1"/>
    <w:rsid w:val="00943F16"/>
    <w:rsid w:val="00944491"/>
    <w:rsid w:val="00944664"/>
    <w:rsid w:val="00944E7A"/>
    <w:rsid w:val="00946456"/>
    <w:rsid w:val="00946E85"/>
    <w:rsid w:val="00947372"/>
    <w:rsid w:val="00947ACD"/>
    <w:rsid w:val="00950CCE"/>
    <w:rsid w:val="009518B2"/>
    <w:rsid w:val="009519BD"/>
    <w:rsid w:val="009521DF"/>
    <w:rsid w:val="00952A6A"/>
    <w:rsid w:val="00955129"/>
    <w:rsid w:val="00955194"/>
    <w:rsid w:val="00955D46"/>
    <w:rsid w:val="00956E9D"/>
    <w:rsid w:val="00961293"/>
    <w:rsid w:val="009612BC"/>
    <w:rsid w:val="009640FE"/>
    <w:rsid w:val="00965961"/>
    <w:rsid w:val="00965CE3"/>
    <w:rsid w:val="00967243"/>
    <w:rsid w:val="00967313"/>
    <w:rsid w:val="00967BAC"/>
    <w:rsid w:val="0097029E"/>
    <w:rsid w:val="00972EB6"/>
    <w:rsid w:val="00975E80"/>
    <w:rsid w:val="00977046"/>
    <w:rsid w:val="009774F9"/>
    <w:rsid w:val="00980B0F"/>
    <w:rsid w:val="00980E38"/>
    <w:rsid w:val="009843D1"/>
    <w:rsid w:val="00984A71"/>
    <w:rsid w:val="009905FB"/>
    <w:rsid w:val="009916C9"/>
    <w:rsid w:val="009938FA"/>
    <w:rsid w:val="00994584"/>
    <w:rsid w:val="00994EB2"/>
    <w:rsid w:val="0099508C"/>
    <w:rsid w:val="0099653C"/>
    <w:rsid w:val="009967D6"/>
    <w:rsid w:val="00997327"/>
    <w:rsid w:val="009A04AF"/>
    <w:rsid w:val="009A11D8"/>
    <w:rsid w:val="009A1333"/>
    <w:rsid w:val="009A1950"/>
    <w:rsid w:val="009A1B23"/>
    <w:rsid w:val="009A2EBB"/>
    <w:rsid w:val="009A36EE"/>
    <w:rsid w:val="009A46FE"/>
    <w:rsid w:val="009A4AA1"/>
    <w:rsid w:val="009A60C4"/>
    <w:rsid w:val="009A668C"/>
    <w:rsid w:val="009A7180"/>
    <w:rsid w:val="009B16AD"/>
    <w:rsid w:val="009B1B63"/>
    <w:rsid w:val="009B280A"/>
    <w:rsid w:val="009B35D2"/>
    <w:rsid w:val="009B3C3F"/>
    <w:rsid w:val="009B3FDB"/>
    <w:rsid w:val="009B4A6E"/>
    <w:rsid w:val="009B5008"/>
    <w:rsid w:val="009B5713"/>
    <w:rsid w:val="009B5BD3"/>
    <w:rsid w:val="009B616F"/>
    <w:rsid w:val="009B67FE"/>
    <w:rsid w:val="009B7F10"/>
    <w:rsid w:val="009C0AC4"/>
    <w:rsid w:val="009C177E"/>
    <w:rsid w:val="009C17EB"/>
    <w:rsid w:val="009C3CAF"/>
    <w:rsid w:val="009C552D"/>
    <w:rsid w:val="009C5917"/>
    <w:rsid w:val="009C65D7"/>
    <w:rsid w:val="009C6D5B"/>
    <w:rsid w:val="009D2B67"/>
    <w:rsid w:val="009D2D64"/>
    <w:rsid w:val="009D565C"/>
    <w:rsid w:val="009D6CBA"/>
    <w:rsid w:val="009E2A01"/>
    <w:rsid w:val="009E3859"/>
    <w:rsid w:val="009E39F2"/>
    <w:rsid w:val="009E4849"/>
    <w:rsid w:val="009E4A65"/>
    <w:rsid w:val="009E55B4"/>
    <w:rsid w:val="009E75FB"/>
    <w:rsid w:val="009F14B6"/>
    <w:rsid w:val="009F17D1"/>
    <w:rsid w:val="009F1974"/>
    <w:rsid w:val="009F430A"/>
    <w:rsid w:val="009F4F91"/>
    <w:rsid w:val="009F528C"/>
    <w:rsid w:val="009F70B0"/>
    <w:rsid w:val="009F7BFF"/>
    <w:rsid w:val="00A01F87"/>
    <w:rsid w:val="00A04D40"/>
    <w:rsid w:val="00A076FE"/>
    <w:rsid w:val="00A07D73"/>
    <w:rsid w:val="00A10886"/>
    <w:rsid w:val="00A1396D"/>
    <w:rsid w:val="00A142E4"/>
    <w:rsid w:val="00A14B86"/>
    <w:rsid w:val="00A15944"/>
    <w:rsid w:val="00A15AD1"/>
    <w:rsid w:val="00A20838"/>
    <w:rsid w:val="00A20AB4"/>
    <w:rsid w:val="00A2146B"/>
    <w:rsid w:val="00A22A90"/>
    <w:rsid w:val="00A24131"/>
    <w:rsid w:val="00A250F7"/>
    <w:rsid w:val="00A25F48"/>
    <w:rsid w:val="00A27000"/>
    <w:rsid w:val="00A300DD"/>
    <w:rsid w:val="00A30FF6"/>
    <w:rsid w:val="00A3230F"/>
    <w:rsid w:val="00A33526"/>
    <w:rsid w:val="00A34360"/>
    <w:rsid w:val="00A34DD0"/>
    <w:rsid w:val="00A35434"/>
    <w:rsid w:val="00A354CE"/>
    <w:rsid w:val="00A36EDA"/>
    <w:rsid w:val="00A37A93"/>
    <w:rsid w:val="00A40D66"/>
    <w:rsid w:val="00A41660"/>
    <w:rsid w:val="00A41DEB"/>
    <w:rsid w:val="00A43A40"/>
    <w:rsid w:val="00A46DAC"/>
    <w:rsid w:val="00A53568"/>
    <w:rsid w:val="00A53990"/>
    <w:rsid w:val="00A55018"/>
    <w:rsid w:val="00A552F2"/>
    <w:rsid w:val="00A55B76"/>
    <w:rsid w:val="00A56A39"/>
    <w:rsid w:val="00A5753E"/>
    <w:rsid w:val="00A6014C"/>
    <w:rsid w:val="00A6212A"/>
    <w:rsid w:val="00A6237A"/>
    <w:rsid w:val="00A65910"/>
    <w:rsid w:val="00A67CB4"/>
    <w:rsid w:val="00A758B2"/>
    <w:rsid w:val="00A75C68"/>
    <w:rsid w:val="00A771DC"/>
    <w:rsid w:val="00A824FB"/>
    <w:rsid w:val="00A83A0B"/>
    <w:rsid w:val="00A8521A"/>
    <w:rsid w:val="00A855D1"/>
    <w:rsid w:val="00A85E00"/>
    <w:rsid w:val="00A86ECD"/>
    <w:rsid w:val="00A9009B"/>
    <w:rsid w:val="00A91D65"/>
    <w:rsid w:val="00A92459"/>
    <w:rsid w:val="00A93565"/>
    <w:rsid w:val="00A9491A"/>
    <w:rsid w:val="00A95078"/>
    <w:rsid w:val="00A950C8"/>
    <w:rsid w:val="00A95358"/>
    <w:rsid w:val="00A95D4E"/>
    <w:rsid w:val="00A96829"/>
    <w:rsid w:val="00A96B39"/>
    <w:rsid w:val="00AA0F7B"/>
    <w:rsid w:val="00AA1DA2"/>
    <w:rsid w:val="00AA2719"/>
    <w:rsid w:val="00AA6735"/>
    <w:rsid w:val="00AA7B23"/>
    <w:rsid w:val="00AA7CED"/>
    <w:rsid w:val="00AB1048"/>
    <w:rsid w:val="00AB1C9E"/>
    <w:rsid w:val="00AB2EB2"/>
    <w:rsid w:val="00AB38FD"/>
    <w:rsid w:val="00AB3D0A"/>
    <w:rsid w:val="00AB3F7E"/>
    <w:rsid w:val="00AB634B"/>
    <w:rsid w:val="00AB7E66"/>
    <w:rsid w:val="00AC0D57"/>
    <w:rsid w:val="00AC0E81"/>
    <w:rsid w:val="00AC1382"/>
    <w:rsid w:val="00AC235F"/>
    <w:rsid w:val="00AC263C"/>
    <w:rsid w:val="00AC2DE3"/>
    <w:rsid w:val="00AC397D"/>
    <w:rsid w:val="00AC41F3"/>
    <w:rsid w:val="00AC786E"/>
    <w:rsid w:val="00AC7EC2"/>
    <w:rsid w:val="00AD00CD"/>
    <w:rsid w:val="00AD162A"/>
    <w:rsid w:val="00AD2102"/>
    <w:rsid w:val="00AD264E"/>
    <w:rsid w:val="00AD345B"/>
    <w:rsid w:val="00AD45D7"/>
    <w:rsid w:val="00AD5851"/>
    <w:rsid w:val="00AE131B"/>
    <w:rsid w:val="00AE14E4"/>
    <w:rsid w:val="00AE498A"/>
    <w:rsid w:val="00AE4D17"/>
    <w:rsid w:val="00AE69F0"/>
    <w:rsid w:val="00AF02BF"/>
    <w:rsid w:val="00AF0741"/>
    <w:rsid w:val="00AF145F"/>
    <w:rsid w:val="00AF50A9"/>
    <w:rsid w:val="00AF5212"/>
    <w:rsid w:val="00AF725B"/>
    <w:rsid w:val="00AF7BC8"/>
    <w:rsid w:val="00B0027B"/>
    <w:rsid w:val="00B0057D"/>
    <w:rsid w:val="00B010DC"/>
    <w:rsid w:val="00B0147C"/>
    <w:rsid w:val="00B02024"/>
    <w:rsid w:val="00B03F28"/>
    <w:rsid w:val="00B040ED"/>
    <w:rsid w:val="00B059D0"/>
    <w:rsid w:val="00B05B20"/>
    <w:rsid w:val="00B07AEE"/>
    <w:rsid w:val="00B11AE9"/>
    <w:rsid w:val="00B125F4"/>
    <w:rsid w:val="00B14746"/>
    <w:rsid w:val="00B1499A"/>
    <w:rsid w:val="00B15B78"/>
    <w:rsid w:val="00B17037"/>
    <w:rsid w:val="00B22430"/>
    <w:rsid w:val="00B22F30"/>
    <w:rsid w:val="00B239C5"/>
    <w:rsid w:val="00B23C16"/>
    <w:rsid w:val="00B23F3A"/>
    <w:rsid w:val="00B241D3"/>
    <w:rsid w:val="00B24B0D"/>
    <w:rsid w:val="00B25CA0"/>
    <w:rsid w:val="00B26F3A"/>
    <w:rsid w:val="00B303E2"/>
    <w:rsid w:val="00B31CE0"/>
    <w:rsid w:val="00B3229A"/>
    <w:rsid w:val="00B323CB"/>
    <w:rsid w:val="00B32512"/>
    <w:rsid w:val="00B32626"/>
    <w:rsid w:val="00B330EB"/>
    <w:rsid w:val="00B334F0"/>
    <w:rsid w:val="00B356A5"/>
    <w:rsid w:val="00B3609C"/>
    <w:rsid w:val="00B36841"/>
    <w:rsid w:val="00B41C7F"/>
    <w:rsid w:val="00B43C1A"/>
    <w:rsid w:val="00B4674A"/>
    <w:rsid w:val="00B47397"/>
    <w:rsid w:val="00B51D11"/>
    <w:rsid w:val="00B52034"/>
    <w:rsid w:val="00B52BF9"/>
    <w:rsid w:val="00B533DF"/>
    <w:rsid w:val="00B53A2E"/>
    <w:rsid w:val="00B53BC1"/>
    <w:rsid w:val="00B53C03"/>
    <w:rsid w:val="00B53CDF"/>
    <w:rsid w:val="00B56492"/>
    <w:rsid w:val="00B5682A"/>
    <w:rsid w:val="00B57ED8"/>
    <w:rsid w:val="00B633EE"/>
    <w:rsid w:val="00B640FA"/>
    <w:rsid w:val="00B643C1"/>
    <w:rsid w:val="00B64CC4"/>
    <w:rsid w:val="00B64F6A"/>
    <w:rsid w:val="00B7157B"/>
    <w:rsid w:val="00B715A9"/>
    <w:rsid w:val="00B74BF2"/>
    <w:rsid w:val="00B75192"/>
    <w:rsid w:val="00B75C0A"/>
    <w:rsid w:val="00B75C48"/>
    <w:rsid w:val="00B772AF"/>
    <w:rsid w:val="00B81F1F"/>
    <w:rsid w:val="00B82461"/>
    <w:rsid w:val="00B82671"/>
    <w:rsid w:val="00B8268F"/>
    <w:rsid w:val="00B83F18"/>
    <w:rsid w:val="00B85060"/>
    <w:rsid w:val="00B90E8D"/>
    <w:rsid w:val="00B91E31"/>
    <w:rsid w:val="00B93275"/>
    <w:rsid w:val="00B93954"/>
    <w:rsid w:val="00B955C8"/>
    <w:rsid w:val="00B95CA6"/>
    <w:rsid w:val="00BA2BE6"/>
    <w:rsid w:val="00BA470F"/>
    <w:rsid w:val="00BA5DC9"/>
    <w:rsid w:val="00BA6024"/>
    <w:rsid w:val="00BA7037"/>
    <w:rsid w:val="00BA7DAD"/>
    <w:rsid w:val="00BB0128"/>
    <w:rsid w:val="00BB1260"/>
    <w:rsid w:val="00BB2555"/>
    <w:rsid w:val="00BB5594"/>
    <w:rsid w:val="00BB604F"/>
    <w:rsid w:val="00BB6268"/>
    <w:rsid w:val="00BC0ED2"/>
    <w:rsid w:val="00BC29C4"/>
    <w:rsid w:val="00BC2DDD"/>
    <w:rsid w:val="00BC4314"/>
    <w:rsid w:val="00BC4A41"/>
    <w:rsid w:val="00BC6D8C"/>
    <w:rsid w:val="00BD097C"/>
    <w:rsid w:val="00BD1C57"/>
    <w:rsid w:val="00BD28AF"/>
    <w:rsid w:val="00BD3599"/>
    <w:rsid w:val="00BD39ED"/>
    <w:rsid w:val="00BD4484"/>
    <w:rsid w:val="00BD4F8A"/>
    <w:rsid w:val="00BD667F"/>
    <w:rsid w:val="00BD6AC7"/>
    <w:rsid w:val="00BD7063"/>
    <w:rsid w:val="00BE0C68"/>
    <w:rsid w:val="00BE1FDA"/>
    <w:rsid w:val="00BE2316"/>
    <w:rsid w:val="00BE23D5"/>
    <w:rsid w:val="00BE2C1A"/>
    <w:rsid w:val="00BE30C2"/>
    <w:rsid w:val="00BE33A5"/>
    <w:rsid w:val="00BE5BBF"/>
    <w:rsid w:val="00BE70FF"/>
    <w:rsid w:val="00BE79F9"/>
    <w:rsid w:val="00BF0FD4"/>
    <w:rsid w:val="00BF1407"/>
    <w:rsid w:val="00BF1FEF"/>
    <w:rsid w:val="00BF2512"/>
    <w:rsid w:val="00BF2DAC"/>
    <w:rsid w:val="00BF418D"/>
    <w:rsid w:val="00BF583D"/>
    <w:rsid w:val="00BF5D25"/>
    <w:rsid w:val="00BF7B79"/>
    <w:rsid w:val="00C0079D"/>
    <w:rsid w:val="00C00E2E"/>
    <w:rsid w:val="00C0102E"/>
    <w:rsid w:val="00C01F74"/>
    <w:rsid w:val="00C03ED6"/>
    <w:rsid w:val="00C04E37"/>
    <w:rsid w:val="00C05F0F"/>
    <w:rsid w:val="00C1048F"/>
    <w:rsid w:val="00C117D9"/>
    <w:rsid w:val="00C1397B"/>
    <w:rsid w:val="00C1480B"/>
    <w:rsid w:val="00C1527C"/>
    <w:rsid w:val="00C15307"/>
    <w:rsid w:val="00C15A43"/>
    <w:rsid w:val="00C15F7E"/>
    <w:rsid w:val="00C17613"/>
    <w:rsid w:val="00C17636"/>
    <w:rsid w:val="00C17DB6"/>
    <w:rsid w:val="00C20D44"/>
    <w:rsid w:val="00C225E1"/>
    <w:rsid w:val="00C22CA3"/>
    <w:rsid w:val="00C24DD1"/>
    <w:rsid w:val="00C26300"/>
    <w:rsid w:val="00C26C5A"/>
    <w:rsid w:val="00C270B6"/>
    <w:rsid w:val="00C2753F"/>
    <w:rsid w:val="00C30E16"/>
    <w:rsid w:val="00C32592"/>
    <w:rsid w:val="00C329AC"/>
    <w:rsid w:val="00C3425E"/>
    <w:rsid w:val="00C346E6"/>
    <w:rsid w:val="00C348B3"/>
    <w:rsid w:val="00C34C43"/>
    <w:rsid w:val="00C36293"/>
    <w:rsid w:val="00C362E4"/>
    <w:rsid w:val="00C37116"/>
    <w:rsid w:val="00C40145"/>
    <w:rsid w:val="00C40381"/>
    <w:rsid w:val="00C41113"/>
    <w:rsid w:val="00C414FA"/>
    <w:rsid w:val="00C41707"/>
    <w:rsid w:val="00C43DEB"/>
    <w:rsid w:val="00C44719"/>
    <w:rsid w:val="00C450BC"/>
    <w:rsid w:val="00C4644F"/>
    <w:rsid w:val="00C464D8"/>
    <w:rsid w:val="00C4671E"/>
    <w:rsid w:val="00C50144"/>
    <w:rsid w:val="00C503DF"/>
    <w:rsid w:val="00C50885"/>
    <w:rsid w:val="00C517C3"/>
    <w:rsid w:val="00C518EC"/>
    <w:rsid w:val="00C5250E"/>
    <w:rsid w:val="00C53632"/>
    <w:rsid w:val="00C5364D"/>
    <w:rsid w:val="00C56C72"/>
    <w:rsid w:val="00C5739A"/>
    <w:rsid w:val="00C57A25"/>
    <w:rsid w:val="00C6023A"/>
    <w:rsid w:val="00C63303"/>
    <w:rsid w:val="00C67B68"/>
    <w:rsid w:val="00C67F2A"/>
    <w:rsid w:val="00C7116C"/>
    <w:rsid w:val="00C7231B"/>
    <w:rsid w:val="00C744E2"/>
    <w:rsid w:val="00C74CF6"/>
    <w:rsid w:val="00C76893"/>
    <w:rsid w:val="00C76F13"/>
    <w:rsid w:val="00C80385"/>
    <w:rsid w:val="00C81175"/>
    <w:rsid w:val="00C818CE"/>
    <w:rsid w:val="00C82030"/>
    <w:rsid w:val="00C86805"/>
    <w:rsid w:val="00C86A3C"/>
    <w:rsid w:val="00C878D3"/>
    <w:rsid w:val="00C901F3"/>
    <w:rsid w:val="00C9039B"/>
    <w:rsid w:val="00C906F3"/>
    <w:rsid w:val="00C92686"/>
    <w:rsid w:val="00C9306D"/>
    <w:rsid w:val="00CA011A"/>
    <w:rsid w:val="00CA0418"/>
    <w:rsid w:val="00CA0A75"/>
    <w:rsid w:val="00CA1BFF"/>
    <w:rsid w:val="00CA3BC2"/>
    <w:rsid w:val="00CA49E1"/>
    <w:rsid w:val="00CA4EAE"/>
    <w:rsid w:val="00CA5248"/>
    <w:rsid w:val="00CA677B"/>
    <w:rsid w:val="00CA684E"/>
    <w:rsid w:val="00CA69F8"/>
    <w:rsid w:val="00CA6E06"/>
    <w:rsid w:val="00CB0317"/>
    <w:rsid w:val="00CB0D24"/>
    <w:rsid w:val="00CB4333"/>
    <w:rsid w:val="00CC2987"/>
    <w:rsid w:val="00CC2D75"/>
    <w:rsid w:val="00CC3423"/>
    <w:rsid w:val="00CC3B27"/>
    <w:rsid w:val="00CC40FA"/>
    <w:rsid w:val="00CC557C"/>
    <w:rsid w:val="00CC5587"/>
    <w:rsid w:val="00CC56DA"/>
    <w:rsid w:val="00CC56E4"/>
    <w:rsid w:val="00CC6F9F"/>
    <w:rsid w:val="00CD1B49"/>
    <w:rsid w:val="00CD26FA"/>
    <w:rsid w:val="00CD4147"/>
    <w:rsid w:val="00CD5A86"/>
    <w:rsid w:val="00CD5CE6"/>
    <w:rsid w:val="00CD6A97"/>
    <w:rsid w:val="00CD6BA9"/>
    <w:rsid w:val="00CE00BD"/>
    <w:rsid w:val="00CE021A"/>
    <w:rsid w:val="00CE292F"/>
    <w:rsid w:val="00CE3C94"/>
    <w:rsid w:val="00CE5626"/>
    <w:rsid w:val="00CE57A5"/>
    <w:rsid w:val="00CE755A"/>
    <w:rsid w:val="00CE7583"/>
    <w:rsid w:val="00CE7EC3"/>
    <w:rsid w:val="00CE7F7D"/>
    <w:rsid w:val="00CF20F6"/>
    <w:rsid w:val="00CF312B"/>
    <w:rsid w:val="00CF5F6F"/>
    <w:rsid w:val="00CF7148"/>
    <w:rsid w:val="00CF7BCD"/>
    <w:rsid w:val="00CF7E4E"/>
    <w:rsid w:val="00D04316"/>
    <w:rsid w:val="00D05126"/>
    <w:rsid w:val="00D06023"/>
    <w:rsid w:val="00D06666"/>
    <w:rsid w:val="00D1056E"/>
    <w:rsid w:val="00D114B6"/>
    <w:rsid w:val="00D11A2B"/>
    <w:rsid w:val="00D12A27"/>
    <w:rsid w:val="00D12F34"/>
    <w:rsid w:val="00D12F58"/>
    <w:rsid w:val="00D13B4E"/>
    <w:rsid w:val="00D146F0"/>
    <w:rsid w:val="00D14D2B"/>
    <w:rsid w:val="00D15517"/>
    <w:rsid w:val="00D16624"/>
    <w:rsid w:val="00D168D5"/>
    <w:rsid w:val="00D2084B"/>
    <w:rsid w:val="00D248DB"/>
    <w:rsid w:val="00D24CDD"/>
    <w:rsid w:val="00D25C27"/>
    <w:rsid w:val="00D26CBD"/>
    <w:rsid w:val="00D26F09"/>
    <w:rsid w:val="00D274DF"/>
    <w:rsid w:val="00D275C7"/>
    <w:rsid w:val="00D318C5"/>
    <w:rsid w:val="00D32729"/>
    <w:rsid w:val="00D340CC"/>
    <w:rsid w:val="00D36786"/>
    <w:rsid w:val="00D425CA"/>
    <w:rsid w:val="00D42EA1"/>
    <w:rsid w:val="00D43FFB"/>
    <w:rsid w:val="00D443B9"/>
    <w:rsid w:val="00D44B8C"/>
    <w:rsid w:val="00D44DED"/>
    <w:rsid w:val="00D4576D"/>
    <w:rsid w:val="00D4582E"/>
    <w:rsid w:val="00D45B41"/>
    <w:rsid w:val="00D45FA1"/>
    <w:rsid w:val="00D46584"/>
    <w:rsid w:val="00D468F1"/>
    <w:rsid w:val="00D47356"/>
    <w:rsid w:val="00D50130"/>
    <w:rsid w:val="00D50CFD"/>
    <w:rsid w:val="00D51006"/>
    <w:rsid w:val="00D5132D"/>
    <w:rsid w:val="00D517C5"/>
    <w:rsid w:val="00D517E8"/>
    <w:rsid w:val="00D51B0B"/>
    <w:rsid w:val="00D52270"/>
    <w:rsid w:val="00D539EB"/>
    <w:rsid w:val="00D57F24"/>
    <w:rsid w:val="00D61E96"/>
    <w:rsid w:val="00D61F39"/>
    <w:rsid w:val="00D633C1"/>
    <w:rsid w:val="00D63624"/>
    <w:rsid w:val="00D64637"/>
    <w:rsid w:val="00D67F57"/>
    <w:rsid w:val="00D70F52"/>
    <w:rsid w:val="00D7134F"/>
    <w:rsid w:val="00D71BE7"/>
    <w:rsid w:val="00D71C4D"/>
    <w:rsid w:val="00D72571"/>
    <w:rsid w:val="00D72D22"/>
    <w:rsid w:val="00D73E00"/>
    <w:rsid w:val="00D758D8"/>
    <w:rsid w:val="00D774C0"/>
    <w:rsid w:val="00D80275"/>
    <w:rsid w:val="00D807C3"/>
    <w:rsid w:val="00D809E3"/>
    <w:rsid w:val="00D822FA"/>
    <w:rsid w:val="00D82441"/>
    <w:rsid w:val="00D83694"/>
    <w:rsid w:val="00D870AB"/>
    <w:rsid w:val="00D873D0"/>
    <w:rsid w:val="00D9002F"/>
    <w:rsid w:val="00D90831"/>
    <w:rsid w:val="00D917C5"/>
    <w:rsid w:val="00D92915"/>
    <w:rsid w:val="00D92BF3"/>
    <w:rsid w:val="00D939B7"/>
    <w:rsid w:val="00D962EA"/>
    <w:rsid w:val="00D96E58"/>
    <w:rsid w:val="00D97E11"/>
    <w:rsid w:val="00DA22C7"/>
    <w:rsid w:val="00DA2663"/>
    <w:rsid w:val="00DA26DF"/>
    <w:rsid w:val="00DA378F"/>
    <w:rsid w:val="00DA38D4"/>
    <w:rsid w:val="00DA3975"/>
    <w:rsid w:val="00DA4691"/>
    <w:rsid w:val="00DA6AE8"/>
    <w:rsid w:val="00DA6F0E"/>
    <w:rsid w:val="00DA77F4"/>
    <w:rsid w:val="00DA7975"/>
    <w:rsid w:val="00DA7EB8"/>
    <w:rsid w:val="00DB0373"/>
    <w:rsid w:val="00DB0F28"/>
    <w:rsid w:val="00DB1872"/>
    <w:rsid w:val="00DB22F0"/>
    <w:rsid w:val="00DB543A"/>
    <w:rsid w:val="00DB6462"/>
    <w:rsid w:val="00DB7A8A"/>
    <w:rsid w:val="00DC1119"/>
    <w:rsid w:val="00DC3A5D"/>
    <w:rsid w:val="00DC3CED"/>
    <w:rsid w:val="00DC5519"/>
    <w:rsid w:val="00DC57F2"/>
    <w:rsid w:val="00DC7568"/>
    <w:rsid w:val="00DC7AF4"/>
    <w:rsid w:val="00DD0411"/>
    <w:rsid w:val="00DD0538"/>
    <w:rsid w:val="00DD17EC"/>
    <w:rsid w:val="00DD2219"/>
    <w:rsid w:val="00DD377F"/>
    <w:rsid w:val="00DD4ED5"/>
    <w:rsid w:val="00DD55C6"/>
    <w:rsid w:val="00DE1F69"/>
    <w:rsid w:val="00DE1FA2"/>
    <w:rsid w:val="00DE25DF"/>
    <w:rsid w:val="00DE36C6"/>
    <w:rsid w:val="00DE5103"/>
    <w:rsid w:val="00DE64D5"/>
    <w:rsid w:val="00DE7118"/>
    <w:rsid w:val="00DE723A"/>
    <w:rsid w:val="00DE7A78"/>
    <w:rsid w:val="00DF0394"/>
    <w:rsid w:val="00DF184C"/>
    <w:rsid w:val="00DF557E"/>
    <w:rsid w:val="00DF578F"/>
    <w:rsid w:val="00DF5FA9"/>
    <w:rsid w:val="00E02CC6"/>
    <w:rsid w:val="00E043EC"/>
    <w:rsid w:val="00E04FE8"/>
    <w:rsid w:val="00E06753"/>
    <w:rsid w:val="00E06993"/>
    <w:rsid w:val="00E06BBD"/>
    <w:rsid w:val="00E123DD"/>
    <w:rsid w:val="00E12C97"/>
    <w:rsid w:val="00E131C9"/>
    <w:rsid w:val="00E132CE"/>
    <w:rsid w:val="00E13CB9"/>
    <w:rsid w:val="00E1457C"/>
    <w:rsid w:val="00E15C40"/>
    <w:rsid w:val="00E166C0"/>
    <w:rsid w:val="00E16E48"/>
    <w:rsid w:val="00E211BB"/>
    <w:rsid w:val="00E21E83"/>
    <w:rsid w:val="00E22C94"/>
    <w:rsid w:val="00E22D62"/>
    <w:rsid w:val="00E231A0"/>
    <w:rsid w:val="00E2409D"/>
    <w:rsid w:val="00E24384"/>
    <w:rsid w:val="00E24602"/>
    <w:rsid w:val="00E30C27"/>
    <w:rsid w:val="00E30EBB"/>
    <w:rsid w:val="00E317C4"/>
    <w:rsid w:val="00E33062"/>
    <w:rsid w:val="00E33233"/>
    <w:rsid w:val="00E33E68"/>
    <w:rsid w:val="00E34276"/>
    <w:rsid w:val="00E36524"/>
    <w:rsid w:val="00E3756B"/>
    <w:rsid w:val="00E377DB"/>
    <w:rsid w:val="00E379B0"/>
    <w:rsid w:val="00E41418"/>
    <w:rsid w:val="00E41E04"/>
    <w:rsid w:val="00E42B28"/>
    <w:rsid w:val="00E44353"/>
    <w:rsid w:val="00E4695E"/>
    <w:rsid w:val="00E47095"/>
    <w:rsid w:val="00E5043A"/>
    <w:rsid w:val="00E50D71"/>
    <w:rsid w:val="00E51A2B"/>
    <w:rsid w:val="00E5259C"/>
    <w:rsid w:val="00E52B69"/>
    <w:rsid w:val="00E52F2F"/>
    <w:rsid w:val="00E5385E"/>
    <w:rsid w:val="00E53FA5"/>
    <w:rsid w:val="00E56BA0"/>
    <w:rsid w:val="00E56D28"/>
    <w:rsid w:val="00E60914"/>
    <w:rsid w:val="00E61EE1"/>
    <w:rsid w:val="00E67192"/>
    <w:rsid w:val="00E67403"/>
    <w:rsid w:val="00E67713"/>
    <w:rsid w:val="00E70666"/>
    <w:rsid w:val="00E7198A"/>
    <w:rsid w:val="00E72266"/>
    <w:rsid w:val="00E746B8"/>
    <w:rsid w:val="00E7512D"/>
    <w:rsid w:val="00E77859"/>
    <w:rsid w:val="00E8004A"/>
    <w:rsid w:val="00E80ABD"/>
    <w:rsid w:val="00E8101B"/>
    <w:rsid w:val="00E81395"/>
    <w:rsid w:val="00E81A64"/>
    <w:rsid w:val="00E8264A"/>
    <w:rsid w:val="00E82769"/>
    <w:rsid w:val="00E875CE"/>
    <w:rsid w:val="00E87CC8"/>
    <w:rsid w:val="00E93EA7"/>
    <w:rsid w:val="00E95637"/>
    <w:rsid w:val="00E97D9C"/>
    <w:rsid w:val="00EA0098"/>
    <w:rsid w:val="00EA07DF"/>
    <w:rsid w:val="00EA20C0"/>
    <w:rsid w:val="00EA4E47"/>
    <w:rsid w:val="00EA52D9"/>
    <w:rsid w:val="00EA5845"/>
    <w:rsid w:val="00EB0A92"/>
    <w:rsid w:val="00EB104A"/>
    <w:rsid w:val="00EB11C1"/>
    <w:rsid w:val="00EB15D3"/>
    <w:rsid w:val="00EB1AE1"/>
    <w:rsid w:val="00EB233B"/>
    <w:rsid w:val="00EB24DA"/>
    <w:rsid w:val="00EB35ED"/>
    <w:rsid w:val="00EB51DB"/>
    <w:rsid w:val="00EB63AE"/>
    <w:rsid w:val="00EC20EF"/>
    <w:rsid w:val="00EC2EAA"/>
    <w:rsid w:val="00EC3581"/>
    <w:rsid w:val="00EC3592"/>
    <w:rsid w:val="00EC3C47"/>
    <w:rsid w:val="00EC503D"/>
    <w:rsid w:val="00EC6EB1"/>
    <w:rsid w:val="00ED08E9"/>
    <w:rsid w:val="00ED0FCB"/>
    <w:rsid w:val="00ED1A87"/>
    <w:rsid w:val="00ED1EE8"/>
    <w:rsid w:val="00ED2214"/>
    <w:rsid w:val="00ED4138"/>
    <w:rsid w:val="00ED46D9"/>
    <w:rsid w:val="00ED502F"/>
    <w:rsid w:val="00ED519E"/>
    <w:rsid w:val="00ED54C8"/>
    <w:rsid w:val="00ED59BB"/>
    <w:rsid w:val="00ED5CF8"/>
    <w:rsid w:val="00ED5D0E"/>
    <w:rsid w:val="00ED76E4"/>
    <w:rsid w:val="00EE0B35"/>
    <w:rsid w:val="00EE3284"/>
    <w:rsid w:val="00EE4DF4"/>
    <w:rsid w:val="00EE4F41"/>
    <w:rsid w:val="00EE6E2D"/>
    <w:rsid w:val="00EE6E98"/>
    <w:rsid w:val="00EE7011"/>
    <w:rsid w:val="00EF186C"/>
    <w:rsid w:val="00EF18A1"/>
    <w:rsid w:val="00EF25BA"/>
    <w:rsid w:val="00EF51AB"/>
    <w:rsid w:val="00EF55C7"/>
    <w:rsid w:val="00EF59F0"/>
    <w:rsid w:val="00EF6195"/>
    <w:rsid w:val="00F0077B"/>
    <w:rsid w:val="00F01071"/>
    <w:rsid w:val="00F01B95"/>
    <w:rsid w:val="00F01CCF"/>
    <w:rsid w:val="00F02774"/>
    <w:rsid w:val="00F04B7F"/>
    <w:rsid w:val="00F04D3B"/>
    <w:rsid w:val="00F04E6E"/>
    <w:rsid w:val="00F054D1"/>
    <w:rsid w:val="00F061A8"/>
    <w:rsid w:val="00F11173"/>
    <w:rsid w:val="00F111A3"/>
    <w:rsid w:val="00F1147A"/>
    <w:rsid w:val="00F12278"/>
    <w:rsid w:val="00F12636"/>
    <w:rsid w:val="00F137E6"/>
    <w:rsid w:val="00F153A1"/>
    <w:rsid w:val="00F175E2"/>
    <w:rsid w:val="00F178A8"/>
    <w:rsid w:val="00F202E1"/>
    <w:rsid w:val="00F20471"/>
    <w:rsid w:val="00F215D1"/>
    <w:rsid w:val="00F217BB"/>
    <w:rsid w:val="00F22367"/>
    <w:rsid w:val="00F24611"/>
    <w:rsid w:val="00F25298"/>
    <w:rsid w:val="00F30173"/>
    <w:rsid w:val="00F30B85"/>
    <w:rsid w:val="00F31873"/>
    <w:rsid w:val="00F3334C"/>
    <w:rsid w:val="00F339BD"/>
    <w:rsid w:val="00F340F7"/>
    <w:rsid w:val="00F34340"/>
    <w:rsid w:val="00F3452D"/>
    <w:rsid w:val="00F34B5A"/>
    <w:rsid w:val="00F34D72"/>
    <w:rsid w:val="00F36221"/>
    <w:rsid w:val="00F4033C"/>
    <w:rsid w:val="00F40687"/>
    <w:rsid w:val="00F40E27"/>
    <w:rsid w:val="00F40F3A"/>
    <w:rsid w:val="00F41C46"/>
    <w:rsid w:val="00F437DE"/>
    <w:rsid w:val="00F44116"/>
    <w:rsid w:val="00F44525"/>
    <w:rsid w:val="00F451EE"/>
    <w:rsid w:val="00F459CA"/>
    <w:rsid w:val="00F476B8"/>
    <w:rsid w:val="00F54537"/>
    <w:rsid w:val="00F55A80"/>
    <w:rsid w:val="00F56432"/>
    <w:rsid w:val="00F61C83"/>
    <w:rsid w:val="00F61D43"/>
    <w:rsid w:val="00F63437"/>
    <w:rsid w:val="00F652D5"/>
    <w:rsid w:val="00F65E9B"/>
    <w:rsid w:val="00F704FF"/>
    <w:rsid w:val="00F734DB"/>
    <w:rsid w:val="00F736BB"/>
    <w:rsid w:val="00F73E49"/>
    <w:rsid w:val="00F75BD7"/>
    <w:rsid w:val="00F77125"/>
    <w:rsid w:val="00F77F8A"/>
    <w:rsid w:val="00F806D1"/>
    <w:rsid w:val="00F838AB"/>
    <w:rsid w:val="00F83DE7"/>
    <w:rsid w:val="00F856F9"/>
    <w:rsid w:val="00F867D6"/>
    <w:rsid w:val="00F87486"/>
    <w:rsid w:val="00F91CE5"/>
    <w:rsid w:val="00F91E3A"/>
    <w:rsid w:val="00F9223D"/>
    <w:rsid w:val="00F96DC8"/>
    <w:rsid w:val="00F97C9F"/>
    <w:rsid w:val="00FA2694"/>
    <w:rsid w:val="00FA2756"/>
    <w:rsid w:val="00FA3732"/>
    <w:rsid w:val="00FA375C"/>
    <w:rsid w:val="00FA3B2A"/>
    <w:rsid w:val="00FA400F"/>
    <w:rsid w:val="00FA4413"/>
    <w:rsid w:val="00FA48EF"/>
    <w:rsid w:val="00FA4FA2"/>
    <w:rsid w:val="00FA777A"/>
    <w:rsid w:val="00FB269B"/>
    <w:rsid w:val="00FB3D90"/>
    <w:rsid w:val="00FB6D77"/>
    <w:rsid w:val="00FB7D9A"/>
    <w:rsid w:val="00FC0CCD"/>
    <w:rsid w:val="00FC0D4C"/>
    <w:rsid w:val="00FC0EC2"/>
    <w:rsid w:val="00FC110A"/>
    <w:rsid w:val="00FC1D00"/>
    <w:rsid w:val="00FC3EAC"/>
    <w:rsid w:val="00FC5412"/>
    <w:rsid w:val="00FC652C"/>
    <w:rsid w:val="00FC69CE"/>
    <w:rsid w:val="00FC78F3"/>
    <w:rsid w:val="00FC79CC"/>
    <w:rsid w:val="00FD1E1F"/>
    <w:rsid w:val="00FD242A"/>
    <w:rsid w:val="00FD2B78"/>
    <w:rsid w:val="00FD370B"/>
    <w:rsid w:val="00FD508A"/>
    <w:rsid w:val="00FD57EB"/>
    <w:rsid w:val="00FD5A3D"/>
    <w:rsid w:val="00FE06FB"/>
    <w:rsid w:val="00FE149E"/>
    <w:rsid w:val="00FE165B"/>
    <w:rsid w:val="00FE1C1D"/>
    <w:rsid w:val="00FE2FBD"/>
    <w:rsid w:val="00FE31EA"/>
    <w:rsid w:val="00FE3447"/>
    <w:rsid w:val="00FE34E9"/>
    <w:rsid w:val="00FE5E7B"/>
    <w:rsid w:val="00FE5F09"/>
    <w:rsid w:val="00FE6157"/>
    <w:rsid w:val="00FE6A4B"/>
    <w:rsid w:val="00FE6C57"/>
    <w:rsid w:val="00FF1172"/>
    <w:rsid w:val="00FF24BA"/>
    <w:rsid w:val="00FF42D5"/>
    <w:rsid w:val="00FF45EB"/>
    <w:rsid w:val="00FF4CCA"/>
    <w:rsid w:val="00FF6F31"/>
    <w:rsid w:val="00FF733F"/>
    <w:rsid w:val="00FF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FB713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semiHidden="1" w:uiPriority="9" w:unhideWhenUsed="1"/>
    <w:lsdException w:name="heading 8" w:semiHidden="1" w:uiPriority="1" w:unhideWhenUsed="1"/>
    <w:lsdException w:name="heading 9" w:semiHidden="1" w:uiPriority="1" w:unhideWhenUsed="1"/>
    <w:lsdException w:name="index 1" w:semiHidden="1" w:uiPriority="97" w:unhideWhenUsed="1"/>
    <w:lsdException w:name="index 2" w:semiHidden="1" w:uiPriority="97" w:unhideWhenUsed="1"/>
    <w:lsdException w:name="index 3" w:semiHidden="1" w:uiPriority="97" w:unhideWhenUsed="1"/>
    <w:lsdException w:name="index 4" w:semiHidden="1" w:uiPriority="97" w:unhideWhenUsed="1"/>
    <w:lsdException w:name="index 5" w:semiHidden="1" w:uiPriority="97" w:unhideWhenUsed="1"/>
    <w:lsdException w:name="index 6" w:semiHidden="1" w:uiPriority="97" w:unhideWhenUsed="1"/>
    <w:lsdException w:name="index 7" w:semiHidden="1" w:uiPriority="97" w:unhideWhenUsed="1"/>
    <w:lsdException w:name="index 8" w:semiHidden="1" w:uiPriority="97" w:unhideWhenUsed="1"/>
    <w:lsdException w:name="index 9" w:semiHidden="1" w:uiPriority="97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97" w:unhideWhenUsed="1"/>
    <w:lsdException w:name="toc 6" w:semiHidden="1" w:uiPriority="97" w:unhideWhenUsed="1"/>
    <w:lsdException w:name="toc 7" w:semiHidden="1" w:uiPriority="97" w:unhideWhenUsed="1"/>
    <w:lsdException w:name="toc 8" w:semiHidden="1" w:uiPriority="97" w:unhideWhenUsed="1"/>
    <w:lsdException w:name="toc 9" w:semiHidden="1" w:uiPriority="97" w:unhideWhenUsed="1"/>
    <w:lsdException w:name="Normal Indent" w:semiHidden="1" w:uiPriority="0" w:unhideWhenUsed="1"/>
    <w:lsdException w:name="footnote text" w:semiHidden="1" w:uiPriority="99" w:unhideWhenUsed="1"/>
    <w:lsdException w:name="annotation text" w:semiHidden="1" w:uiPriority="97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7" w:unhideWhenUsed="1"/>
    <w:lsdException w:name="caption" w:semiHidden="1" w:uiPriority="99" w:unhideWhenUsed="1" w:qFormat="1"/>
    <w:lsdException w:name="table of figures" w:semiHidden="1" w:uiPriority="97" w:unhideWhenUsed="1"/>
    <w:lsdException w:name="envelope address" w:semiHidden="1" w:uiPriority="97" w:unhideWhenUsed="1"/>
    <w:lsdException w:name="envelope return" w:semiHidden="1" w:uiPriority="97" w:unhideWhenUsed="1"/>
    <w:lsdException w:name="footnote reference" w:semiHidden="1" w:uiPriority="99" w:unhideWhenUsed="1"/>
    <w:lsdException w:name="annotation reference" w:semiHidden="1" w:uiPriority="97" w:unhideWhenUsed="1"/>
    <w:lsdException w:name="line number" w:semiHidden="1" w:uiPriority="97" w:unhideWhenUsed="1"/>
    <w:lsdException w:name="page number" w:semiHidden="1" w:uiPriority="97" w:unhideWhenUsed="1"/>
    <w:lsdException w:name="endnote reference" w:semiHidden="1" w:uiPriority="97" w:unhideWhenUsed="1"/>
    <w:lsdException w:name="endnote text" w:semiHidden="1" w:uiPriority="97" w:unhideWhenUsed="1"/>
    <w:lsdException w:name="table of authorities" w:semiHidden="1" w:uiPriority="97" w:unhideWhenUsed="1"/>
    <w:lsdException w:name="macro" w:semiHidden="1" w:uiPriority="97" w:unhideWhenUsed="1"/>
    <w:lsdException w:name="toa heading" w:semiHidden="1" w:uiPriority="97" w:unhideWhenUsed="1"/>
    <w:lsdException w:name="List" w:semiHidden="1" w:uiPriority="4" w:unhideWhenUsed="1"/>
    <w:lsdException w:name="List Bullet" w:semiHidden="1" w:uiPriority="6" w:unhideWhenUsed="1" w:qFormat="1"/>
    <w:lsdException w:name="List Number" w:uiPriority="7" w:qFormat="1"/>
    <w:lsdException w:name="List 2" w:semiHidden="1" w:uiPriority="4" w:unhideWhenUsed="1"/>
    <w:lsdException w:name="List 3" w:semiHidden="1" w:uiPriority="4" w:unhideWhenUsed="1"/>
    <w:lsdException w:name="List 4" w:uiPriority="4"/>
    <w:lsdException w:name="List 5" w:semiHidden="1" w:uiPriority="99"/>
    <w:lsdException w:name="List Bullet 2" w:semiHidden="1" w:uiPriority="6" w:unhideWhenUsed="1" w:qFormat="1"/>
    <w:lsdException w:name="List Bullet 3" w:semiHidden="1" w:uiPriority="6" w:unhideWhenUsed="1"/>
    <w:lsdException w:name="List Bullet 4" w:semiHidden="1" w:uiPriority="2" w:unhideWhenUsed="1"/>
    <w:lsdException w:name="List Bullet 5" w:semiHidden="1" w:uiPriority="2" w:unhideWhenUsed="1"/>
    <w:lsdException w:name="List Number 2" w:semiHidden="1" w:uiPriority="7" w:unhideWhenUsed="1" w:qFormat="1"/>
    <w:lsdException w:name="List Number 3" w:semiHidden="1" w:uiPriority="7" w:unhideWhenUsed="1" w:qFormat="1"/>
    <w:lsdException w:name="List Number 4" w:semiHidden="1" w:uiPriority="3" w:unhideWhenUsed="1"/>
    <w:lsdException w:name="List Number 5" w:semiHidden="1" w:uiPriority="3" w:unhideWhenUsed="1"/>
    <w:lsdException w:name="Title" w:uiPriority="0"/>
    <w:lsdException w:name="Closing" w:semiHidden="1" w:uiPriority="97" w:unhideWhenUsed="1"/>
    <w:lsdException w:name="Signature" w:semiHidden="1" w:uiPriority="97" w:unhideWhenUsed="1"/>
    <w:lsdException w:name="Default Paragraph Font" w:semiHidden="1" w:uiPriority="97" w:unhideWhenUsed="1"/>
    <w:lsdException w:name="Body Text" w:semiHidden="1" w:uiPriority="97" w:unhideWhenUsed="1"/>
    <w:lsdException w:name="Body Text Indent" w:semiHidden="1" w:uiPriority="97" w:unhideWhenUsed="1"/>
    <w:lsdException w:name="List Continue" w:semiHidden="1" w:uiPriority="10" w:unhideWhenUsed="1"/>
    <w:lsdException w:name="List Continue 2" w:semiHidden="1" w:uiPriority="10" w:unhideWhenUsed="1"/>
    <w:lsdException w:name="List Continue 3" w:semiHidden="1" w:uiPriority="10" w:unhideWhenUsed="1"/>
    <w:lsdException w:name="List Continue 4" w:semiHidden="1" w:uiPriority="10" w:unhideWhenUsed="1"/>
    <w:lsdException w:name="List Continue 5" w:semiHidden="1" w:uiPriority="10" w:unhideWhenUsed="1"/>
    <w:lsdException w:name="Message Header" w:semiHidden="1" w:uiPriority="97" w:unhideWhenUsed="1"/>
    <w:lsdException w:name="Subtitle" w:semiHidden="1" w:uiPriority="99"/>
    <w:lsdException w:name="Salutation" w:uiPriority="97"/>
    <w:lsdException w:name="Date" w:semiHidden="1" w:uiPriority="0"/>
    <w:lsdException w:name="Body Text First Indent" w:uiPriority="97"/>
    <w:lsdException w:name="Body Text First Indent 2" w:semiHidden="1" w:uiPriority="97" w:unhideWhenUsed="1"/>
    <w:lsdException w:name="Note Heading" w:semiHidden="1" w:uiPriority="97" w:unhideWhenUsed="1"/>
    <w:lsdException w:name="Body Text 2" w:semiHidden="1" w:uiPriority="97" w:unhideWhenUsed="1"/>
    <w:lsdException w:name="Body Text 3" w:semiHidden="1" w:uiPriority="97" w:unhideWhenUsed="1"/>
    <w:lsdException w:name="Body Text Indent 2" w:semiHidden="1" w:uiPriority="97" w:unhideWhenUsed="1"/>
    <w:lsdException w:name="Body Text Indent 3" w:semiHidden="1" w:uiPriority="97" w:unhideWhenUsed="1"/>
    <w:lsdException w:name="Block Text" w:semiHidden="1" w:uiPriority="97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33" w:qFormat="1"/>
    <w:lsdException w:name="Emphasis" w:semiHidden="1" w:uiPriority="99"/>
    <w:lsdException w:name="Document Map" w:semiHidden="1" w:uiPriority="97" w:unhideWhenUsed="1"/>
    <w:lsdException w:name="Plain Text" w:semiHidden="1" w:uiPriority="97" w:unhideWhenUsed="1"/>
    <w:lsdException w:name="E-mail Signature" w:semiHidden="1" w:uiPriority="97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99" w:unhideWhenUsed="1"/>
    <w:lsdException w:name="HTML Acronym" w:semiHidden="1" w:uiPriority="97" w:unhideWhenUsed="1"/>
    <w:lsdException w:name="HTML Address" w:semiHidden="1" w:uiPriority="97" w:unhideWhenUsed="1"/>
    <w:lsdException w:name="HTML Cite" w:semiHidden="1" w:uiPriority="97" w:unhideWhenUsed="1"/>
    <w:lsdException w:name="HTML Code" w:semiHidden="1" w:uiPriority="97" w:unhideWhenUsed="1"/>
    <w:lsdException w:name="HTML Definition" w:semiHidden="1" w:uiPriority="97" w:unhideWhenUsed="1"/>
    <w:lsdException w:name="HTML Keyboard" w:semiHidden="1" w:uiPriority="97" w:unhideWhenUsed="1"/>
    <w:lsdException w:name="HTML Preformatted" w:semiHidden="1" w:uiPriority="97" w:unhideWhenUsed="1"/>
    <w:lsdException w:name="HTML Sample" w:semiHidden="1" w:uiPriority="97" w:unhideWhenUsed="1"/>
    <w:lsdException w:name="HTML Typewriter" w:semiHidden="1" w:uiPriority="97" w:unhideWhenUsed="1"/>
    <w:lsdException w:name="HTML Variable" w:semiHidden="1" w:uiPriority="97" w:unhideWhenUsed="1"/>
    <w:lsdException w:name="Normal Table" w:semiHidden="1" w:unhideWhenUsed="1"/>
    <w:lsdException w:name="annotation subject" w:semiHidden="1" w:uiPriority="97" w:unhideWhenUsed="1"/>
    <w:lsdException w:name="No List" w:semiHidden="1" w:uiPriority="97" w:unhideWhenUsed="1"/>
    <w:lsdException w:name="Outline List 1" w:semiHidden="1" w:uiPriority="97" w:unhideWhenUsed="1"/>
    <w:lsdException w:name="Outline List 2" w:semiHidden="1" w:uiPriority="97" w:unhideWhenUsed="1"/>
    <w:lsdException w:name="Outline List 3" w:semiHidden="1" w:uiPriority="97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7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semiHidden="1" w:uiPriority="34" w:qFormat="1"/>
    <w:lsdException w:name="Quote" w:uiPriority="34"/>
    <w:lsdException w:name="Intense Quote" w:uiPriority="97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97"/>
    <w:lsdException w:name="Intense Emphasis" w:semiHidden="1" w:uiPriority="99"/>
    <w:lsdException w:name="Subtle Reference" w:uiPriority="97"/>
    <w:lsdException w:name="Intense Reference" w:uiPriority="97"/>
    <w:lsdException w:name="Book Title" w:uiPriority="97"/>
    <w:lsdException w:name="Bibliography" w:semiHidden="1" w:uiPriority="9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631F"/>
    <w:pPr>
      <w:suppressAutoHyphens/>
      <w:spacing w:before="120" w:after="120" w:line="280" w:lineRule="atLeast"/>
    </w:pPr>
    <w:rPr>
      <w:rFonts w:asciiTheme="minorHAnsi" w:eastAsiaTheme="minorHAnsi" w:hAnsiTheme="minorHAnsi" w:cstheme="minorBidi"/>
      <w:color w:val="000000" w:themeColor="text1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2"/>
    <w:qFormat/>
    <w:rsid w:val="00EB233B"/>
    <w:pPr>
      <w:keepNext/>
      <w:spacing w:before="0" w:after="240" w:line="360" w:lineRule="atLeast"/>
      <w:outlineLvl w:val="0"/>
    </w:pPr>
    <w:rPr>
      <w:rFonts w:asciiTheme="majorHAnsi" w:eastAsiaTheme="majorEastAsia" w:hAnsiTheme="majorHAnsi" w:cstheme="majorBidi"/>
      <w:b/>
      <w:color w:val="000F46" w:themeColor="background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2"/>
    <w:qFormat/>
    <w:rsid w:val="00F137E6"/>
    <w:pPr>
      <w:keepNext/>
      <w:keepLines/>
      <w:spacing w:before="240"/>
      <w:outlineLvl w:val="1"/>
    </w:pPr>
    <w:rPr>
      <w:rFonts w:eastAsiaTheme="majorEastAsia" w:cstheme="majorBidi"/>
      <w:b/>
      <w:color w:val="000F46" w:themeColor="background2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F137E6"/>
    <w:pPr>
      <w:keepNext/>
      <w:keepLines/>
      <w:spacing w:before="240"/>
      <w:outlineLvl w:val="2"/>
    </w:pPr>
    <w:rPr>
      <w:rFonts w:eastAsiaTheme="majorEastAsia" w:cstheme="majorBidi"/>
      <w:b/>
      <w:color w:val="000F46" w:themeColor="background2"/>
      <w:szCs w:val="24"/>
    </w:rPr>
  </w:style>
  <w:style w:type="paragraph" w:styleId="Heading4">
    <w:name w:val="heading 4"/>
    <w:basedOn w:val="Normal"/>
    <w:next w:val="Normal"/>
    <w:link w:val="Heading4Char"/>
    <w:uiPriority w:val="4"/>
    <w:semiHidden/>
    <w:rsid w:val="00466BBD"/>
    <w:pPr>
      <w:keepNext/>
      <w:keepLines/>
      <w:outlineLvl w:val="3"/>
    </w:pPr>
    <w:rPr>
      <w:rFonts w:eastAsiaTheme="majorEastAsia" w:cstheme="majorBidi"/>
      <w:iCs/>
      <w:caps/>
      <w:sz w:val="24"/>
    </w:rPr>
  </w:style>
  <w:style w:type="paragraph" w:styleId="Heading5">
    <w:name w:val="heading 5"/>
    <w:basedOn w:val="Normal"/>
    <w:next w:val="Normal"/>
    <w:link w:val="Heading5Char"/>
    <w:uiPriority w:val="99"/>
    <w:semiHidden/>
    <w:rsid w:val="00466BBD"/>
    <w:pPr>
      <w:keepNext/>
      <w:keepLines/>
      <w:outlineLvl w:val="4"/>
    </w:pPr>
    <w:rPr>
      <w:rFonts w:eastAsiaTheme="majorEastAsia" w:cstheme="majorBidi"/>
      <w:b/>
      <w:sz w:val="21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466BBD"/>
    <w:pPr>
      <w:keepNext/>
      <w:keepLines/>
      <w:outlineLvl w:val="5"/>
    </w:pPr>
    <w:rPr>
      <w:rFonts w:eastAsiaTheme="majorEastAsia" w:cstheme="majorBidi"/>
      <w:b/>
      <w:i/>
    </w:rPr>
  </w:style>
  <w:style w:type="paragraph" w:styleId="Heading7">
    <w:name w:val="heading 7"/>
    <w:basedOn w:val="Normal"/>
    <w:next w:val="Normal"/>
    <w:link w:val="Heading7Char"/>
    <w:uiPriority w:val="99"/>
    <w:semiHidden/>
    <w:rsid w:val="00466BBD"/>
    <w:pPr>
      <w:keepNext/>
      <w:keepLines/>
      <w:outlineLvl w:val="6"/>
    </w:pPr>
    <w:rPr>
      <w:rFonts w:eastAsiaTheme="majorEastAsia" w:cstheme="majorBidi"/>
      <w:i/>
      <w:iCs/>
    </w:rPr>
  </w:style>
  <w:style w:type="paragraph" w:styleId="Heading8">
    <w:name w:val="heading 8"/>
    <w:basedOn w:val="Normal"/>
    <w:next w:val="Normal"/>
    <w:uiPriority w:val="99"/>
    <w:semiHidden/>
    <w:rsid w:val="00C63303"/>
    <w:pPr>
      <w:spacing w:after="60"/>
      <w:outlineLvl w:val="7"/>
    </w:pPr>
    <w:rPr>
      <w:rFonts w:asciiTheme="majorHAnsi" w:hAnsiTheme="majorHAnsi" w:cstheme="majorHAnsi"/>
      <w:i/>
      <w:iCs/>
      <w:sz w:val="24"/>
    </w:rPr>
  </w:style>
  <w:style w:type="paragraph" w:styleId="Heading9">
    <w:name w:val="heading 9"/>
    <w:basedOn w:val="Normal"/>
    <w:next w:val="Normal"/>
    <w:uiPriority w:val="99"/>
    <w:semiHidden/>
    <w:rsid w:val="00C63303"/>
    <w:pPr>
      <w:spacing w:after="60"/>
      <w:outlineLvl w:val="8"/>
    </w:pPr>
    <w:rPr>
      <w:rFonts w:asciiTheme="majorHAnsi" w:hAnsiTheme="majorHAnsi" w:cstheme="majorHAns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99"/>
    <w:semiHidden/>
    <w:rsid w:val="00466BBD"/>
    <w:pPr>
      <w:tabs>
        <w:tab w:val="right" w:pos="9628"/>
      </w:tabs>
    </w:pPr>
    <w:rPr>
      <w:rFonts w:asciiTheme="majorHAnsi" w:hAnsiTheme="majorHAnsi"/>
      <w:b/>
      <w:caps/>
    </w:rPr>
  </w:style>
  <w:style w:type="paragraph" w:styleId="Header">
    <w:name w:val="header"/>
    <w:basedOn w:val="Normal"/>
    <w:link w:val="HeaderChar"/>
    <w:uiPriority w:val="99"/>
    <w:rsid w:val="0026527C"/>
    <w:pPr>
      <w:spacing w:before="0" w:after="0"/>
    </w:pPr>
    <w:rPr>
      <w:rFonts w:asciiTheme="majorHAnsi" w:hAnsiTheme="majorHAnsi"/>
      <w:sz w:val="16"/>
    </w:rPr>
  </w:style>
  <w:style w:type="paragraph" w:styleId="Footer">
    <w:name w:val="footer"/>
    <w:basedOn w:val="Normal"/>
    <w:link w:val="FooterChar"/>
    <w:uiPriority w:val="99"/>
    <w:rsid w:val="00064D72"/>
    <w:pPr>
      <w:spacing w:before="0" w:after="0" w:line="200" w:lineRule="atLeast"/>
    </w:pPr>
    <w:rPr>
      <w:rFonts w:asciiTheme="majorHAnsi" w:hAnsiTheme="majorHAnsi"/>
      <w:color w:val="000F46" w:themeColor="background2"/>
      <w:sz w:val="14"/>
    </w:rPr>
  </w:style>
  <w:style w:type="character" w:styleId="PageNumber">
    <w:name w:val="page number"/>
    <w:basedOn w:val="DefaultParagraphFont"/>
    <w:uiPriority w:val="99"/>
    <w:semiHidden/>
    <w:rsid w:val="00420B00"/>
    <w:rPr>
      <w:rFonts w:asciiTheme="minorHAnsi" w:hAnsiTheme="minorHAnsi" w:cstheme="minorHAnsi"/>
      <w:sz w:val="14"/>
    </w:rPr>
  </w:style>
  <w:style w:type="table" w:styleId="TableGrid">
    <w:name w:val="Table Grid"/>
    <w:basedOn w:val="TableNormal"/>
    <w:uiPriority w:val="39"/>
    <w:rsid w:val="00466BBD"/>
    <w:pPr>
      <w:spacing w:before="240" w:line="280" w:lineRule="atLeast"/>
    </w:pPr>
    <w:rPr>
      <w:rFonts w:asciiTheme="minorHAnsi" w:eastAsiaTheme="minorHAnsi" w:hAnsiTheme="minorHAnsi" w:cstheme="minorBidi"/>
      <w:color w:val="000000" w:themeColor="text2"/>
      <w:lang w:val="en-A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uiPriority w:val="6"/>
    <w:qFormat/>
    <w:rsid w:val="006C5C6A"/>
    <w:pPr>
      <w:numPr>
        <w:numId w:val="39"/>
      </w:numPr>
    </w:pPr>
  </w:style>
  <w:style w:type="paragraph" w:customStyle="1" w:styleId="DividerIntro">
    <w:name w:val="Divider Intro"/>
    <w:basedOn w:val="Normal"/>
    <w:uiPriority w:val="99"/>
    <w:semiHidden/>
    <w:qFormat/>
    <w:rsid w:val="00FA375C"/>
    <w:rPr>
      <w:color w:val="FFFFFF"/>
    </w:rPr>
  </w:style>
  <w:style w:type="paragraph" w:customStyle="1" w:styleId="TableBullet">
    <w:name w:val="Table Bullet"/>
    <w:basedOn w:val="TableText"/>
    <w:uiPriority w:val="14"/>
    <w:qFormat/>
    <w:rsid w:val="00ED0FCB"/>
    <w:pPr>
      <w:numPr>
        <w:numId w:val="13"/>
      </w:numPr>
    </w:pPr>
  </w:style>
  <w:style w:type="paragraph" w:customStyle="1" w:styleId="TableText">
    <w:name w:val="Table Text"/>
    <w:basedOn w:val="Normal"/>
    <w:link w:val="TableTextChar"/>
    <w:qFormat/>
    <w:rsid w:val="00ED0FCB"/>
    <w:pPr>
      <w:spacing w:before="40" w:after="40" w:line="200" w:lineRule="atLeast"/>
    </w:pPr>
    <w:rPr>
      <w:rFonts w:eastAsia="Times New Roman"/>
      <w:szCs w:val="19"/>
      <w:lang w:eastAsia="en-AU"/>
    </w:rPr>
  </w:style>
  <w:style w:type="paragraph" w:styleId="FootnoteText">
    <w:name w:val="footnote text"/>
    <w:basedOn w:val="Normal"/>
    <w:link w:val="FootnoteTextChar"/>
    <w:uiPriority w:val="99"/>
    <w:semiHidden/>
    <w:rsid w:val="00466BBD"/>
    <w:pPr>
      <w:spacing w:before="60" w:after="60"/>
    </w:pPr>
    <w:rPr>
      <w:sz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3739"/>
    <w:rPr>
      <w:rFonts w:asciiTheme="minorHAnsi" w:eastAsiaTheme="minorHAnsi" w:hAnsiTheme="minorHAnsi" w:cstheme="minorBidi"/>
      <w:sz w:val="18"/>
      <w:lang w:val="en-AU" w:eastAsia="en-US"/>
    </w:rPr>
  </w:style>
  <w:style w:type="paragraph" w:customStyle="1" w:styleId="Source">
    <w:name w:val="Source"/>
    <w:uiPriority w:val="99"/>
    <w:semiHidden/>
    <w:qFormat/>
    <w:rsid w:val="00C63303"/>
    <w:pPr>
      <w:numPr>
        <w:numId w:val="5"/>
      </w:numPr>
    </w:pPr>
    <w:rPr>
      <w:rFonts w:asciiTheme="minorHAnsi" w:eastAsia="Times New Roman" w:hAnsiTheme="minorHAnsi" w:cstheme="minorHAnsi"/>
      <w:spacing w:val="-3"/>
      <w:sz w:val="16"/>
      <w:szCs w:val="14"/>
      <w:lang w:val="en-AU" w:eastAsia="en-AU"/>
    </w:rPr>
  </w:style>
  <w:style w:type="paragraph" w:styleId="BalloonText">
    <w:name w:val="Balloon Text"/>
    <w:basedOn w:val="Normal"/>
    <w:link w:val="BalloonTextChar"/>
    <w:uiPriority w:val="99"/>
    <w:semiHidden/>
    <w:rsid w:val="00C63303"/>
    <w:pPr>
      <w:spacing w:after="0"/>
    </w:pPr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sz w:val="16"/>
      <w:szCs w:val="16"/>
      <w:lang w:val="en-AU" w:eastAsia="en-US"/>
    </w:rPr>
  </w:style>
  <w:style w:type="paragraph" w:styleId="Bibliography">
    <w:name w:val="Bibliography"/>
    <w:basedOn w:val="Normal"/>
    <w:next w:val="Normal"/>
    <w:uiPriority w:val="99"/>
    <w:semiHidden/>
    <w:unhideWhenUsed/>
    <w:rsid w:val="00C63303"/>
  </w:style>
  <w:style w:type="paragraph" w:styleId="BlockText">
    <w:name w:val="Block Text"/>
    <w:basedOn w:val="Normal"/>
    <w:uiPriority w:val="99"/>
    <w:semiHidden/>
    <w:rsid w:val="00C63303"/>
    <w:pPr>
      <w:pBdr>
        <w:top w:val="single" w:sz="2" w:space="10" w:color="000000" w:themeColor="accent1" w:shadow="1" w:frame="1"/>
        <w:left w:val="single" w:sz="2" w:space="10" w:color="000000" w:themeColor="accent1" w:shadow="1" w:frame="1"/>
        <w:bottom w:val="single" w:sz="2" w:space="10" w:color="000000" w:themeColor="accent1" w:shadow="1" w:frame="1"/>
        <w:right w:val="single" w:sz="2" w:space="10" w:color="000000" w:themeColor="accent1" w:shadow="1" w:frame="1"/>
      </w:pBdr>
      <w:ind w:left="1152" w:right="1152"/>
    </w:pPr>
    <w:rPr>
      <w:rFonts w:eastAsiaTheme="minorEastAsia"/>
      <w:i/>
      <w:iCs/>
      <w:color w:val="000000" w:themeColor="accent1"/>
    </w:rPr>
  </w:style>
  <w:style w:type="paragraph" w:styleId="BodyText">
    <w:name w:val="Body Text"/>
    <w:basedOn w:val="Normal"/>
    <w:link w:val="BodyTextChar"/>
    <w:uiPriority w:val="99"/>
    <w:semiHidden/>
    <w:rsid w:val="00C63303"/>
  </w:style>
  <w:style w:type="character" w:customStyle="1" w:styleId="BodyTextChar">
    <w:name w:val="Body Text Char"/>
    <w:basedOn w:val="DefaultParagraphFont"/>
    <w:link w:val="BodyTex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BodyText2">
    <w:name w:val="Body Text 2"/>
    <w:basedOn w:val="Normal"/>
    <w:link w:val="BodyText2Char"/>
    <w:uiPriority w:val="99"/>
    <w:semiHidden/>
    <w:rsid w:val="00C63303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BodyText3">
    <w:name w:val="Body Text 3"/>
    <w:basedOn w:val="Normal"/>
    <w:link w:val="BodyText3Char"/>
    <w:uiPriority w:val="99"/>
    <w:semiHidden/>
    <w:rsid w:val="00C63303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sz w:val="16"/>
      <w:szCs w:val="16"/>
      <w:lang w:val="en-AU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C63303"/>
    <w:pPr>
      <w:spacing w:after="8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C63303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C63303"/>
    <w:pPr>
      <w:spacing w:after="8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rsid w:val="00C63303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C63303"/>
    <w:pPr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sz w:val="16"/>
      <w:szCs w:val="16"/>
      <w:lang w:val="en-AU" w:eastAsia="en-US"/>
    </w:rPr>
  </w:style>
  <w:style w:type="character" w:styleId="BookTitle">
    <w:name w:val="Book Title"/>
    <w:basedOn w:val="DefaultParagraphFont"/>
    <w:uiPriority w:val="99"/>
    <w:semiHidden/>
    <w:rsid w:val="00C63303"/>
    <w:rPr>
      <w:rFonts w:asciiTheme="minorHAnsi" w:hAnsiTheme="minorHAnsi" w:cstheme="minorHAnsi"/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rsid w:val="00C63303"/>
    <w:pPr>
      <w:spacing w:after="0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table" w:styleId="ColorfulGrid">
    <w:name w:val="Colorful Grid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accent1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999999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accent1" w:themeFillShade="BF"/>
      </w:tcPr>
    </w:tblStylePr>
    <w:tblStylePr w:type="band1Vert">
      <w:tblPr/>
      <w:tcPr>
        <w:shd w:val="clear" w:color="auto" w:fill="808080" w:themeFill="accent1" w:themeFillTint="7F"/>
      </w:tcPr>
    </w:tblStylePr>
    <w:tblStylePr w:type="band1Horz">
      <w:tblPr/>
      <w:tcPr>
        <w:shd w:val="clear" w:color="auto" w:fill="808080" w:themeFill="accent1" w:themeFillTint="7F"/>
      </w:tcPr>
    </w:tblStylePr>
  </w:style>
  <w:style w:type="table" w:styleId="ColorfulGrid-Accent2">
    <w:name w:val="Colorful Grid Accent 2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F4FC" w:themeFill="accent2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B5E9F9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5E9F9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11A8D6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11A8D6" w:themeFill="accent2" w:themeFillShade="BF"/>
      </w:tcPr>
    </w:tblStylePr>
    <w:tblStylePr w:type="band1Vert">
      <w:tblPr/>
      <w:tcPr>
        <w:shd w:val="clear" w:color="auto" w:fill="A2E3F7" w:themeFill="accent2" w:themeFillTint="7F"/>
      </w:tcPr>
    </w:tblStylePr>
    <w:tblStylePr w:type="band1Horz">
      <w:tblPr/>
      <w:tcPr>
        <w:shd w:val="clear" w:color="auto" w:fill="A2E3F7" w:themeFill="accent2" w:themeFillTint="7F"/>
      </w:tcPr>
    </w:tblStylePr>
  </w:style>
  <w:style w:type="table" w:styleId="ColorfulGrid-Accent3">
    <w:name w:val="Colorful Grid Accent 3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D5D7" w:themeFill="accent3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FFABB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ABB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E0000F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E0000F" w:themeFill="accent3" w:themeFillShade="BF"/>
      </w:tcPr>
    </w:tblStylePr>
    <w:tblStylePr w:type="band1Vert">
      <w:tblPr/>
      <w:tcPr>
        <w:shd w:val="clear" w:color="auto" w:fill="FF969D" w:themeFill="accent3" w:themeFillTint="7F"/>
      </w:tcPr>
    </w:tblStylePr>
    <w:tblStylePr w:type="band1Horz">
      <w:tblPr/>
      <w:tcPr>
        <w:shd w:val="clear" w:color="auto" w:fill="FF969D" w:themeFill="accent3" w:themeFillTint="7F"/>
      </w:tcPr>
    </w:tblStylePr>
  </w:style>
  <w:style w:type="table" w:styleId="ColorfulGrid-Accent4">
    <w:name w:val="Colorful Grid Accent 4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DBE2" w:themeFill="accent4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D2B8C6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B8C6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54154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54154" w:themeFill="accent4" w:themeFillShade="BF"/>
      </w:tcPr>
    </w:tblStylePr>
    <w:tblStylePr w:type="band1Vert">
      <w:tblPr/>
      <w:tcPr>
        <w:shd w:val="clear" w:color="auto" w:fill="C7A7B8" w:themeFill="accent4" w:themeFillTint="7F"/>
      </w:tcPr>
    </w:tblStylePr>
    <w:tblStylePr w:type="band1Horz">
      <w:tblPr/>
      <w:tcPr>
        <w:shd w:val="clear" w:color="auto" w:fill="C7A7B8" w:themeFill="accent4" w:themeFillTint="7F"/>
      </w:tcPr>
    </w:tblStylePr>
  </w:style>
  <w:style w:type="table" w:styleId="ColorfulGrid-Accent5">
    <w:name w:val="Colorful Grid Accent 5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EF5CE" w:themeFill="accent5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DEEB9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EEB9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6891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6891B" w:themeFill="accent5" w:themeFillShade="BF"/>
      </w:tcPr>
    </w:tblStylePr>
    <w:tblStylePr w:type="band1Vert">
      <w:tblPr/>
      <w:tcPr>
        <w:shd w:val="clear" w:color="auto" w:fill="D6E787" w:themeFill="accent5" w:themeFillTint="7F"/>
      </w:tcPr>
    </w:tblStylePr>
    <w:tblStylePr w:type="band1Horz">
      <w:tblPr/>
      <w:tcPr>
        <w:shd w:val="clear" w:color="auto" w:fill="D6E787" w:themeFill="accent5" w:themeFillTint="7F"/>
      </w:tcPr>
    </w:tblStylePr>
  </w:style>
  <w:style w:type="table" w:styleId="ColorfulGrid-Accent6">
    <w:name w:val="Colorful Grid Accent 6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AAE6FF" w:themeFill="accent6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55CDF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55CDF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002C3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002C3F" w:themeFill="accent6" w:themeFillShade="BF"/>
      </w:tcPr>
    </w:tblStylePr>
    <w:tblStylePr w:type="band1Vert">
      <w:tblPr/>
      <w:tcPr>
        <w:shd w:val="clear" w:color="auto" w:fill="2BC0FF" w:themeFill="accent6" w:themeFillTint="7F"/>
      </w:tcPr>
    </w:tblStylePr>
    <w:tblStylePr w:type="band1Horz">
      <w:tblPr/>
      <w:tcPr>
        <w:shd w:val="clear" w:color="auto" w:fill="2BC0FF" w:themeFill="accent6" w:themeFillTint="7F"/>
      </w:tcPr>
    </w:tblStylePr>
  </w:style>
  <w:style w:type="table" w:styleId="ColorfulList">
    <w:name w:val="Colorful List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2B3E5" w:themeFill="accent2" w:themeFillShade="CC"/>
      </w:tcPr>
    </w:tblStylePr>
    <w:tblStylePr w:type="lastRow">
      <w:rPr>
        <w:b/>
        <w:bCs/>
        <w:color w:val="12B3E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E6E6E6" w:themeFill="accent1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2B3E5" w:themeFill="accent2" w:themeFillShade="CC"/>
      </w:tcPr>
    </w:tblStylePr>
    <w:tblStylePr w:type="lastRow">
      <w:rPr>
        <w:b/>
        <w:bCs/>
        <w:color w:val="12B3E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accent1" w:themeFillTint="3F"/>
      </w:tcPr>
    </w:tblStylePr>
    <w:tblStylePr w:type="band1Horz">
      <w:tblPr/>
      <w:tcPr>
        <w:shd w:val="clear" w:color="auto" w:fill="CCCCCC" w:themeFill="accent1" w:themeFillTint="33"/>
      </w:tcPr>
    </w:tblStylePr>
  </w:style>
  <w:style w:type="table" w:styleId="ColorfulList-Accent2">
    <w:name w:val="Colorful List Accent 2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ECF9FD" w:themeFill="accent2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2B3E5" w:themeFill="accent2" w:themeFillShade="CC"/>
      </w:tcPr>
    </w:tblStylePr>
    <w:tblStylePr w:type="lastRow">
      <w:rPr>
        <w:b/>
        <w:bCs/>
        <w:color w:val="12B3E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1F1FB" w:themeFill="accent2" w:themeFillTint="3F"/>
      </w:tcPr>
    </w:tblStylePr>
    <w:tblStylePr w:type="band1Horz">
      <w:tblPr/>
      <w:tcPr>
        <w:shd w:val="clear" w:color="auto" w:fill="DAF4FC" w:themeFill="accent2" w:themeFillTint="33"/>
      </w:tcPr>
    </w:tblStylePr>
  </w:style>
  <w:style w:type="table" w:styleId="ColorfulList-Accent3">
    <w:name w:val="Colorful List Accent 3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FFEAEB" w:themeFill="accent3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C455A" w:themeFill="accent4" w:themeFillShade="CC"/>
      </w:tcPr>
    </w:tblStylePr>
    <w:tblStylePr w:type="lastRow">
      <w:rPr>
        <w:b/>
        <w:bCs/>
        <w:color w:val="6C455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BCE" w:themeFill="accent3" w:themeFillTint="3F"/>
      </w:tcPr>
    </w:tblStylePr>
    <w:tblStylePr w:type="band1Horz">
      <w:tblPr/>
      <w:tcPr>
        <w:shd w:val="clear" w:color="auto" w:fill="FFD5D7" w:themeFill="accent3" w:themeFillTint="33"/>
      </w:tcPr>
    </w:tblStylePr>
  </w:style>
  <w:style w:type="table" w:styleId="ColorfulList-Accent4">
    <w:name w:val="Colorful List Accent 4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F4EDF1" w:themeFill="accent4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00010" w:themeFill="accent3" w:themeFillShade="CC"/>
      </w:tcPr>
    </w:tblStylePr>
    <w:tblStylePr w:type="lastRow">
      <w:rPr>
        <w:b/>
        <w:bCs/>
        <w:color w:val="F0001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D3DB" w:themeFill="accent4" w:themeFillTint="3F"/>
      </w:tcPr>
    </w:tblStylePr>
    <w:tblStylePr w:type="band1Horz">
      <w:tblPr/>
      <w:tcPr>
        <w:shd w:val="clear" w:color="auto" w:fill="E8DBE2" w:themeFill="accent4" w:themeFillTint="33"/>
      </w:tcPr>
    </w:tblStylePr>
  </w:style>
  <w:style w:type="table" w:styleId="ColorfulList-Accent5">
    <w:name w:val="Colorful List Accent 5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F7FAE7" w:themeFill="accent5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3044" w:themeFill="accent6" w:themeFillShade="CC"/>
      </w:tcPr>
    </w:tblStylePr>
    <w:tblStylePr w:type="lastRow">
      <w:rPr>
        <w:b/>
        <w:bCs/>
        <w:color w:val="00304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3C3" w:themeFill="accent5" w:themeFillTint="3F"/>
      </w:tcPr>
    </w:tblStylePr>
    <w:tblStylePr w:type="band1Horz">
      <w:tblPr/>
      <w:tcPr>
        <w:shd w:val="clear" w:color="auto" w:fill="EEF5CE" w:themeFill="accent5" w:themeFillTint="33"/>
      </w:tcPr>
    </w:tblStylePr>
  </w:style>
  <w:style w:type="table" w:styleId="ColorfulList-Accent6">
    <w:name w:val="Colorful List Accent 6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D5F2FF" w:themeFill="accent6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31D" w:themeFill="accent5" w:themeFillShade="CC"/>
      </w:tcPr>
    </w:tblStylePr>
    <w:tblStylePr w:type="lastRow">
      <w:rPr>
        <w:b/>
        <w:bCs/>
        <w:color w:val="7E931D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E0FF" w:themeFill="accent6" w:themeFillTint="3F"/>
      </w:tcPr>
    </w:tblStylePr>
    <w:tblStylePr w:type="band1Horz">
      <w:tblPr/>
      <w:tcPr>
        <w:shd w:val="clear" w:color="auto" w:fill="AAE6FF" w:themeFill="accent6" w:themeFillTint="33"/>
      </w:tcPr>
    </w:tblStylePr>
  </w:style>
  <w:style w:type="table" w:styleId="ColorfulShading">
    <w:name w:val="Colorful Shading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46C8F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46C8F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46C8F0" w:themeColor="accent2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accent1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46C8F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accent1" w:themeShade="99"/>
          <w:insideV w:val="nil"/>
        </w:tcBorders>
        <w:shd w:val="clear" w:color="auto" w:fill="00000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accent1" w:themeFillShade="99"/>
      </w:tcPr>
    </w:tblStylePr>
    <w:tblStylePr w:type="band1Vert">
      <w:tblPr/>
      <w:tcPr>
        <w:shd w:val="clear" w:color="auto" w:fill="999999" w:themeFill="accent1" w:themeFillTint="66"/>
      </w:tcPr>
    </w:tblStylePr>
    <w:tblStylePr w:type="band1Horz">
      <w:tblPr/>
      <w:tcPr>
        <w:shd w:val="clear" w:color="auto" w:fill="808080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46C8F0" w:themeColor="accent2"/>
        <w:left w:val="single" w:sz="4" w:space="0" w:color="46C8F0" w:themeColor="accent2"/>
        <w:bottom w:val="single" w:sz="4" w:space="0" w:color="46C8F0" w:themeColor="accent2"/>
        <w:right w:val="single" w:sz="4" w:space="0" w:color="46C8F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9FD" w:themeFill="accent2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46C8F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E86AC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E86AC" w:themeColor="accent2" w:themeShade="99"/>
          <w:insideV w:val="nil"/>
        </w:tcBorders>
        <w:shd w:val="clear" w:color="auto" w:fill="0E86AC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E86AC" w:themeFill="accent2" w:themeFillShade="99"/>
      </w:tcPr>
    </w:tblStylePr>
    <w:tblStylePr w:type="band1Vert">
      <w:tblPr/>
      <w:tcPr>
        <w:shd w:val="clear" w:color="auto" w:fill="B5E9F9" w:themeFill="accent2" w:themeFillTint="66"/>
      </w:tcPr>
    </w:tblStylePr>
    <w:tblStylePr w:type="band1Horz">
      <w:tblPr/>
      <w:tcPr>
        <w:shd w:val="clear" w:color="auto" w:fill="A2E3F7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885771" w:themeColor="accent4"/>
        <w:left w:val="single" w:sz="4" w:space="0" w:color="FF2D3C" w:themeColor="accent3"/>
        <w:bottom w:val="single" w:sz="4" w:space="0" w:color="FF2D3C" w:themeColor="accent3"/>
        <w:right w:val="single" w:sz="4" w:space="0" w:color="FF2D3C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AEB" w:themeFill="accent3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88577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4000C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4000C" w:themeColor="accent3" w:themeShade="99"/>
          <w:insideV w:val="nil"/>
        </w:tcBorders>
        <w:shd w:val="clear" w:color="auto" w:fill="B4000C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000C" w:themeFill="accent3" w:themeFillShade="99"/>
      </w:tcPr>
    </w:tblStylePr>
    <w:tblStylePr w:type="band1Vert">
      <w:tblPr/>
      <w:tcPr>
        <w:shd w:val="clear" w:color="auto" w:fill="FFABB0" w:themeFill="accent3" w:themeFillTint="66"/>
      </w:tcPr>
    </w:tblStylePr>
    <w:tblStylePr w:type="band1Horz">
      <w:tblPr/>
      <w:tcPr>
        <w:shd w:val="clear" w:color="auto" w:fill="FF969D" w:themeFill="accent3" w:themeFillTint="7F"/>
      </w:tcPr>
    </w:tblStylePr>
  </w:style>
  <w:style w:type="table" w:styleId="ColorfulShading-Accent4">
    <w:name w:val="Colorful Shading Accent 4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FF2D3C" w:themeColor="accent3"/>
        <w:left w:val="single" w:sz="4" w:space="0" w:color="885771" w:themeColor="accent4"/>
        <w:bottom w:val="single" w:sz="4" w:space="0" w:color="885771" w:themeColor="accent4"/>
        <w:right w:val="single" w:sz="4" w:space="0" w:color="885771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EDF1" w:themeFill="accent4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FF2D3C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13443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13443" w:themeColor="accent4" w:themeShade="99"/>
          <w:insideV w:val="nil"/>
        </w:tcBorders>
        <w:shd w:val="clear" w:color="auto" w:fill="513443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13443" w:themeFill="accent4" w:themeFillShade="99"/>
      </w:tcPr>
    </w:tblStylePr>
    <w:tblStylePr w:type="band1Vert">
      <w:tblPr/>
      <w:tcPr>
        <w:shd w:val="clear" w:color="auto" w:fill="D2B8C6" w:themeFill="accent4" w:themeFillTint="66"/>
      </w:tcPr>
    </w:tblStylePr>
    <w:tblStylePr w:type="band1Horz">
      <w:tblPr/>
      <w:tcPr>
        <w:shd w:val="clear" w:color="auto" w:fill="C7A7B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003C55" w:themeColor="accent6"/>
        <w:left w:val="single" w:sz="4" w:space="0" w:color="9FB825" w:themeColor="accent5"/>
        <w:bottom w:val="single" w:sz="4" w:space="0" w:color="9FB825" w:themeColor="accent5"/>
        <w:right w:val="single" w:sz="4" w:space="0" w:color="9FB82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AE7" w:themeFill="accent5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003C55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6E1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6E16" w:themeColor="accent5" w:themeShade="99"/>
          <w:insideV w:val="nil"/>
        </w:tcBorders>
        <w:shd w:val="clear" w:color="auto" w:fill="5E6E1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6E16" w:themeFill="accent5" w:themeFillShade="99"/>
      </w:tcPr>
    </w:tblStylePr>
    <w:tblStylePr w:type="band1Vert">
      <w:tblPr/>
      <w:tcPr>
        <w:shd w:val="clear" w:color="auto" w:fill="DEEB9E" w:themeFill="accent5" w:themeFillTint="66"/>
      </w:tcPr>
    </w:tblStylePr>
    <w:tblStylePr w:type="band1Horz">
      <w:tblPr/>
      <w:tcPr>
        <w:shd w:val="clear" w:color="auto" w:fill="D6E78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9FB825" w:themeColor="accent5"/>
        <w:left w:val="single" w:sz="4" w:space="0" w:color="003C55" w:themeColor="accent6"/>
        <w:bottom w:val="single" w:sz="4" w:space="0" w:color="003C55" w:themeColor="accent6"/>
        <w:right w:val="single" w:sz="4" w:space="0" w:color="003C55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F2FF" w:themeFill="accent6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9FB82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243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2433" w:themeColor="accent6" w:themeShade="99"/>
          <w:insideV w:val="nil"/>
        </w:tcBorders>
        <w:shd w:val="clear" w:color="auto" w:fill="00243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2433" w:themeFill="accent6" w:themeFillShade="99"/>
      </w:tcPr>
    </w:tblStylePr>
    <w:tblStylePr w:type="band1Vert">
      <w:tblPr/>
      <w:tcPr>
        <w:shd w:val="clear" w:color="auto" w:fill="55CDFF" w:themeFill="accent6" w:themeFillTint="66"/>
      </w:tcPr>
    </w:tblStylePr>
    <w:tblStylePr w:type="band1Horz">
      <w:tblPr/>
      <w:tcPr>
        <w:shd w:val="clear" w:color="auto" w:fill="2BC0F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rsid w:val="00C63303"/>
    <w:rPr>
      <w:rFonts w:asciiTheme="minorHAnsi" w:hAnsiTheme="minorHAnsi" w:cstheme="minorHAnsi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63303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633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3062"/>
    <w:rPr>
      <w:rFonts w:asciiTheme="minorHAnsi" w:eastAsiaTheme="minorHAnsi" w:hAnsiTheme="minorHAnsi" w:cstheme="minorBidi"/>
      <w:b/>
      <w:bCs/>
      <w:color w:val="000000" w:themeColor="text2"/>
      <w:lang w:val="en-AU" w:eastAsia="en-US"/>
    </w:rPr>
  </w:style>
  <w:style w:type="table" w:styleId="DarkList">
    <w:name w:val="Dark List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accent1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accent1" w:themeFillShade="BF"/>
      </w:tcPr>
    </w:tblStylePr>
  </w:style>
  <w:style w:type="table" w:styleId="DarkList-Accent2">
    <w:name w:val="Dark List Accent 2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46C8F0" w:themeFill="accent2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B6F8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1A8D6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1A8D6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A8D6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A8D6" w:themeFill="accent2" w:themeFillShade="BF"/>
      </w:tcPr>
    </w:tblStylePr>
  </w:style>
  <w:style w:type="table" w:styleId="DarkList-Accent3">
    <w:name w:val="Dark List Accent 3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FF2D3C" w:themeFill="accent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5000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0000F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0000F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000F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000F" w:themeFill="accent3" w:themeFillShade="BF"/>
      </w:tcPr>
    </w:tblStylePr>
  </w:style>
  <w:style w:type="table" w:styleId="DarkList-Accent4">
    <w:name w:val="Dark List Accent 4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885771" w:themeFill="accent4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32B38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54154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54154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4154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4154" w:themeFill="accent4" w:themeFillShade="BF"/>
      </w:tcPr>
    </w:tblStylePr>
  </w:style>
  <w:style w:type="table" w:styleId="DarkList-Accent5">
    <w:name w:val="Dark List Accent 5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9FB825" w:themeFill="accent5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5B1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891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891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891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891B" w:themeFill="accent5" w:themeFillShade="BF"/>
      </w:tcPr>
    </w:tblStylePr>
  </w:style>
  <w:style w:type="table" w:styleId="DarkList-Accent6">
    <w:name w:val="Dark List Accent 6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003C55" w:themeFill="accent6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1D2A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2C3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2C3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2C3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2C3F" w:themeFill="accent6" w:themeFillShade="BF"/>
      </w:tcPr>
    </w:tblStylePr>
  </w:style>
  <w:style w:type="paragraph" w:customStyle="1" w:styleId="TableHeading">
    <w:name w:val="Table Heading"/>
    <w:basedOn w:val="TableText"/>
    <w:uiPriority w:val="12"/>
    <w:qFormat/>
    <w:rsid w:val="003337AE"/>
    <w:rPr>
      <w:rFonts w:asciiTheme="majorHAnsi" w:hAnsiTheme="majorHAnsi"/>
      <w:b/>
      <w:color w:val="FFFFFF" w:themeColor="background1"/>
    </w:rPr>
  </w:style>
  <w:style w:type="paragraph" w:styleId="DocumentMap">
    <w:name w:val="Document Map"/>
    <w:basedOn w:val="Normal"/>
    <w:link w:val="DocumentMapChar"/>
    <w:uiPriority w:val="99"/>
    <w:semiHidden/>
    <w:rsid w:val="00C63303"/>
    <w:pPr>
      <w:spacing w:after="0"/>
    </w:pPr>
    <w:rPr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sz w:val="16"/>
      <w:szCs w:val="16"/>
      <w:lang w:val="en-AU" w:eastAsia="en-US"/>
    </w:rPr>
  </w:style>
  <w:style w:type="paragraph" w:styleId="E-mailSignature">
    <w:name w:val="E-mail Signature"/>
    <w:basedOn w:val="Normal"/>
    <w:link w:val="E-mailSignatureChar"/>
    <w:uiPriority w:val="99"/>
    <w:semiHidden/>
    <w:rsid w:val="00C63303"/>
    <w:pPr>
      <w:spacing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character" w:styleId="EndnoteReference">
    <w:name w:val="endnote reference"/>
    <w:basedOn w:val="DefaultParagraphFont"/>
    <w:uiPriority w:val="99"/>
    <w:semiHidden/>
    <w:rsid w:val="00C63303"/>
    <w:rPr>
      <w:rFonts w:asciiTheme="minorHAnsi" w:hAnsiTheme="minorHAnsi" w:cstheme="minorHAnsi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C63303"/>
    <w:pPr>
      <w:spacing w:after="0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EnvelopeAddress">
    <w:name w:val="envelope address"/>
    <w:basedOn w:val="Normal"/>
    <w:uiPriority w:val="99"/>
    <w:semiHidden/>
    <w:rsid w:val="00C63303"/>
    <w:pPr>
      <w:framePr w:w="7920" w:h="1980" w:hRule="exact" w:hSpace="180" w:wrap="auto" w:hAnchor="page" w:xAlign="center" w:yAlign="bottom"/>
      <w:spacing w:after="0"/>
      <w:ind w:left="2880"/>
    </w:pPr>
    <w:rPr>
      <w:rFonts w:eastAsiaTheme="majorEastAsia"/>
      <w:sz w:val="24"/>
    </w:rPr>
  </w:style>
  <w:style w:type="paragraph" w:styleId="EnvelopeReturn">
    <w:name w:val="envelope return"/>
    <w:basedOn w:val="Normal"/>
    <w:uiPriority w:val="99"/>
    <w:semiHidden/>
    <w:rsid w:val="00C63303"/>
    <w:pPr>
      <w:spacing w:after="0"/>
    </w:pPr>
    <w:rPr>
      <w:rFonts w:eastAsiaTheme="majorEastAsia"/>
    </w:rPr>
  </w:style>
  <w:style w:type="character" w:styleId="FollowedHyperlink">
    <w:name w:val="FollowedHyperlink"/>
    <w:basedOn w:val="DefaultParagraphFont"/>
    <w:uiPriority w:val="99"/>
    <w:rsid w:val="00466BBD"/>
    <w:rPr>
      <w:color w:val="46C8F0" w:themeColor="accent2"/>
      <w:u w:val="dotted"/>
    </w:rPr>
  </w:style>
  <w:style w:type="character" w:styleId="HTMLAcronym">
    <w:name w:val="HTML Acronym"/>
    <w:basedOn w:val="DefaultParagraphFont"/>
    <w:uiPriority w:val="99"/>
    <w:semiHidden/>
    <w:rsid w:val="00C63303"/>
    <w:rPr>
      <w:rFonts w:asciiTheme="minorHAnsi" w:hAnsiTheme="minorHAnsi" w:cstheme="minorHAnsi"/>
    </w:rPr>
  </w:style>
  <w:style w:type="paragraph" w:styleId="HTMLAddress">
    <w:name w:val="HTML Address"/>
    <w:basedOn w:val="Normal"/>
    <w:link w:val="HTMLAddressChar"/>
    <w:uiPriority w:val="99"/>
    <w:semiHidden/>
    <w:rsid w:val="00C63303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33062"/>
    <w:rPr>
      <w:rFonts w:asciiTheme="minorHAnsi" w:eastAsiaTheme="minorHAnsi" w:hAnsiTheme="minorHAnsi" w:cstheme="minorBidi"/>
      <w:i/>
      <w:iCs/>
      <w:color w:val="000000" w:themeColor="text2"/>
      <w:lang w:val="en-AU" w:eastAsia="en-US"/>
    </w:rPr>
  </w:style>
  <w:style w:type="character" w:styleId="HTMLCite">
    <w:name w:val="HTML Cite"/>
    <w:basedOn w:val="DefaultParagraphFont"/>
    <w:uiPriority w:val="99"/>
    <w:semiHidden/>
    <w:rsid w:val="00C63303"/>
    <w:rPr>
      <w:rFonts w:asciiTheme="minorHAnsi" w:hAnsiTheme="minorHAnsi" w:cstheme="minorHAnsi"/>
      <w:i/>
      <w:iCs/>
    </w:rPr>
  </w:style>
  <w:style w:type="character" w:styleId="HTMLCode">
    <w:name w:val="HTML Code"/>
    <w:basedOn w:val="DefaultParagraphFont"/>
    <w:uiPriority w:val="99"/>
    <w:semiHidden/>
    <w:rsid w:val="00C63303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C63303"/>
    <w:rPr>
      <w:rFonts w:asciiTheme="minorHAnsi" w:hAnsiTheme="minorHAnsi" w:cstheme="minorHAnsi"/>
      <w:i/>
      <w:iCs/>
    </w:rPr>
  </w:style>
  <w:style w:type="character" w:styleId="HTMLKeyboard">
    <w:name w:val="HTML Keyboard"/>
    <w:basedOn w:val="DefaultParagraphFont"/>
    <w:uiPriority w:val="99"/>
    <w:semiHidden/>
    <w:rsid w:val="00C63303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C63303"/>
    <w:pPr>
      <w:spacing w:after="0"/>
    </w:p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character" w:styleId="HTMLSample">
    <w:name w:val="HTML Sample"/>
    <w:basedOn w:val="DefaultParagraphFont"/>
    <w:uiPriority w:val="99"/>
    <w:semiHidden/>
    <w:rsid w:val="00C63303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C63303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rsid w:val="00C63303"/>
    <w:rPr>
      <w:rFonts w:asciiTheme="minorHAnsi" w:hAnsiTheme="minorHAnsi" w:cstheme="minorHAnsi"/>
      <w:i/>
      <w:iCs/>
    </w:rPr>
  </w:style>
  <w:style w:type="character" w:styleId="Hyperlink">
    <w:name w:val="Hyperlink"/>
    <w:basedOn w:val="DefaultParagraphFont"/>
    <w:uiPriority w:val="99"/>
    <w:unhideWhenUsed/>
    <w:rsid w:val="00321A3B"/>
    <w:rPr>
      <w:color w:val="000F46" w:themeColor="background2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C63303"/>
    <w:pPr>
      <w:spacing w:after="0"/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rsid w:val="00C63303"/>
    <w:pPr>
      <w:spacing w:after="0"/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rsid w:val="00C63303"/>
    <w:pPr>
      <w:spacing w:after="0"/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rsid w:val="00C63303"/>
    <w:pPr>
      <w:spacing w:after="0"/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rsid w:val="00C63303"/>
    <w:pPr>
      <w:spacing w:after="0"/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rsid w:val="00C63303"/>
    <w:pPr>
      <w:spacing w:after="0"/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rsid w:val="00C63303"/>
    <w:pPr>
      <w:spacing w:after="0"/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rsid w:val="00C63303"/>
    <w:pPr>
      <w:spacing w:after="0"/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rsid w:val="00C63303"/>
    <w:pPr>
      <w:spacing w:after="0"/>
      <w:ind w:left="1800" w:hanging="200"/>
    </w:pPr>
  </w:style>
  <w:style w:type="paragraph" w:styleId="IndexHeading">
    <w:name w:val="index heading"/>
    <w:basedOn w:val="Normal"/>
    <w:next w:val="Index1"/>
    <w:uiPriority w:val="99"/>
    <w:semiHidden/>
    <w:rsid w:val="00C63303"/>
    <w:rPr>
      <w:rFonts w:asciiTheme="majorHAnsi" w:eastAsiaTheme="majorEastAsia" w:hAnsiTheme="majorHAnsi" w:cstheme="majorHAnsi"/>
      <w:b/>
      <w:bCs/>
    </w:rPr>
  </w:style>
  <w:style w:type="paragraph" w:styleId="IntenseQuote">
    <w:name w:val="Intense Quote"/>
    <w:basedOn w:val="Normal"/>
    <w:next w:val="Normal"/>
    <w:link w:val="IntenseQuoteChar"/>
    <w:uiPriority w:val="99"/>
    <w:semiHidden/>
    <w:rsid w:val="00C63303"/>
    <w:pPr>
      <w:pBdr>
        <w:bottom w:val="single" w:sz="4" w:space="4" w:color="000000" w:themeColor="accent1"/>
      </w:pBdr>
      <w:spacing w:before="200" w:after="280"/>
      <w:ind w:left="936" w:right="936"/>
    </w:pPr>
    <w:rPr>
      <w:b/>
      <w:bCs/>
      <w:i/>
      <w:iCs/>
      <w:color w:val="000000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E33062"/>
    <w:rPr>
      <w:rFonts w:asciiTheme="minorHAnsi" w:eastAsiaTheme="minorHAnsi" w:hAnsiTheme="minorHAnsi" w:cstheme="minorBidi"/>
      <w:b/>
      <w:bCs/>
      <w:i/>
      <w:iCs/>
      <w:color w:val="000000" w:themeColor="accent1"/>
      <w:lang w:val="en-AU" w:eastAsia="en-US"/>
    </w:rPr>
  </w:style>
  <w:style w:type="character" w:styleId="IntenseReference">
    <w:name w:val="Intense Reference"/>
    <w:basedOn w:val="DefaultParagraphFont"/>
    <w:uiPriority w:val="99"/>
    <w:semiHidden/>
    <w:rsid w:val="00C63303"/>
    <w:rPr>
      <w:rFonts w:asciiTheme="minorHAnsi" w:hAnsiTheme="minorHAnsi" w:cstheme="minorHAnsi"/>
      <w:b/>
      <w:bCs/>
      <w:smallCaps/>
      <w:color w:val="46C8F0" w:themeColor="accent2"/>
      <w:spacing w:val="5"/>
      <w:u w:val="single"/>
    </w:rPr>
  </w:style>
  <w:style w:type="table" w:styleId="LightGrid">
    <w:name w:val="Light Grid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0000" w:themeColor="accent1"/>
        <w:left w:val="single" w:sz="8" w:space="0" w:color="000000" w:themeColor="accent1"/>
        <w:bottom w:val="single" w:sz="8" w:space="0" w:color="000000" w:themeColor="accent1"/>
        <w:right w:val="single" w:sz="8" w:space="0" w:color="000000" w:themeColor="accent1"/>
        <w:insideH w:val="single" w:sz="8" w:space="0" w:color="000000" w:themeColor="accent1"/>
        <w:insideV w:val="single" w:sz="8" w:space="0" w:color="000000" w:themeColor="accen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18" w:space="0" w:color="000000" w:themeColor="accent1"/>
          <w:right w:val="single" w:sz="8" w:space="0" w:color="000000" w:themeColor="accent1"/>
          <w:insideH w:val="nil"/>
          <w:insideV w:val="single" w:sz="8" w:space="0" w:color="000000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  <w:insideH w:val="nil"/>
          <w:insideV w:val="single" w:sz="8" w:space="0" w:color="000000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</w:tcPr>
    </w:tblStylePr>
    <w:tblStylePr w:type="band1Vert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  <w:shd w:val="clear" w:color="auto" w:fill="C0C0C0" w:themeFill="accent1" w:themeFillTint="3F"/>
      </w:tcPr>
    </w:tblStylePr>
    <w:tblStylePr w:type="band1Horz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  <w:insideV w:val="single" w:sz="8" w:space="0" w:color="000000" w:themeColor="accent1"/>
        </w:tcBorders>
        <w:shd w:val="clear" w:color="auto" w:fill="C0C0C0" w:themeFill="accent1" w:themeFillTint="3F"/>
      </w:tcPr>
    </w:tblStylePr>
    <w:tblStylePr w:type="band2Horz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  <w:insideV w:val="single" w:sz="8" w:space="0" w:color="000000" w:themeColor="accent1"/>
        </w:tcBorders>
      </w:tcPr>
    </w:tblStylePr>
  </w:style>
  <w:style w:type="table" w:styleId="LightGrid-Accent2">
    <w:name w:val="Light Grid Accent 2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46C8F0" w:themeColor="accent2"/>
        <w:left w:val="single" w:sz="8" w:space="0" w:color="46C8F0" w:themeColor="accent2"/>
        <w:bottom w:val="single" w:sz="8" w:space="0" w:color="46C8F0" w:themeColor="accent2"/>
        <w:right w:val="single" w:sz="8" w:space="0" w:color="46C8F0" w:themeColor="accent2"/>
        <w:insideH w:val="single" w:sz="8" w:space="0" w:color="46C8F0" w:themeColor="accent2"/>
        <w:insideV w:val="single" w:sz="8" w:space="0" w:color="46C8F0" w:themeColor="accent2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18" w:space="0" w:color="46C8F0" w:themeColor="accent2"/>
          <w:right w:val="single" w:sz="8" w:space="0" w:color="46C8F0" w:themeColor="accent2"/>
          <w:insideH w:val="nil"/>
          <w:insideV w:val="single" w:sz="8" w:space="0" w:color="46C8F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  <w:insideH w:val="nil"/>
          <w:insideV w:val="single" w:sz="8" w:space="0" w:color="46C8F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</w:tcBorders>
      </w:tcPr>
    </w:tblStylePr>
    <w:tblStylePr w:type="band1Vert"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</w:tcBorders>
        <w:shd w:val="clear" w:color="auto" w:fill="D1F1FB" w:themeFill="accent2" w:themeFillTint="3F"/>
      </w:tcPr>
    </w:tblStylePr>
    <w:tblStylePr w:type="band1Horz"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  <w:insideV w:val="single" w:sz="8" w:space="0" w:color="46C8F0" w:themeColor="accent2"/>
        </w:tcBorders>
        <w:shd w:val="clear" w:color="auto" w:fill="D1F1FB" w:themeFill="accent2" w:themeFillTint="3F"/>
      </w:tcPr>
    </w:tblStylePr>
    <w:tblStylePr w:type="band2Horz"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  <w:insideV w:val="single" w:sz="8" w:space="0" w:color="46C8F0" w:themeColor="accent2"/>
        </w:tcBorders>
      </w:tcPr>
    </w:tblStylePr>
  </w:style>
  <w:style w:type="table" w:styleId="LightGrid-Accent3">
    <w:name w:val="Light Grid Accent 3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2D3C" w:themeColor="accent3"/>
        <w:left w:val="single" w:sz="8" w:space="0" w:color="FF2D3C" w:themeColor="accent3"/>
        <w:bottom w:val="single" w:sz="8" w:space="0" w:color="FF2D3C" w:themeColor="accent3"/>
        <w:right w:val="single" w:sz="8" w:space="0" w:color="FF2D3C" w:themeColor="accent3"/>
        <w:insideH w:val="single" w:sz="8" w:space="0" w:color="FF2D3C" w:themeColor="accent3"/>
        <w:insideV w:val="single" w:sz="8" w:space="0" w:color="FF2D3C" w:themeColor="accent3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18" w:space="0" w:color="FF2D3C" w:themeColor="accent3"/>
          <w:right w:val="single" w:sz="8" w:space="0" w:color="FF2D3C" w:themeColor="accent3"/>
          <w:insideH w:val="nil"/>
          <w:insideV w:val="single" w:sz="8" w:space="0" w:color="FF2D3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  <w:insideH w:val="nil"/>
          <w:insideV w:val="single" w:sz="8" w:space="0" w:color="FF2D3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</w:tcBorders>
      </w:tcPr>
    </w:tblStylePr>
    <w:tblStylePr w:type="band1Vert"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</w:tcBorders>
        <w:shd w:val="clear" w:color="auto" w:fill="FFCBCE" w:themeFill="accent3" w:themeFillTint="3F"/>
      </w:tcPr>
    </w:tblStylePr>
    <w:tblStylePr w:type="band1Horz"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  <w:insideV w:val="single" w:sz="8" w:space="0" w:color="FF2D3C" w:themeColor="accent3"/>
        </w:tcBorders>
        <w:shd w:val="clear" w:color="auto" w:fill="FFCBCE" w:themeFill="accent3" w:themeFillTint="3F"/>
      </w:tcPr>
    </w:tblStylePr>
    <w:tblStylePr w:type="band2Horz"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  <w:insideV w:val="single" w:sz="8" w:space="0" w:color="FF2D3C" w:themeColor="accent3"/>
        </w:tcBorders>
      </w:tcPr>
    </w:tblStylePr>
  </w:style>
  <w:style w:type="table" w:styleId="LightGrid-Accent4">
    <w:name w:val="Light Grid Accent 4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885771" w:themeColor="accent4"/>
        <w:left w:val="single" w:sz="8" w:space="0" w:color="885771" w:themeColor="accent4"/>
        <w:bottom w:val="single" w:sz="8" w:space="0" w:color="885771" w:themeColor="accent4"/>
        <w:right w:val="single" w:sz="8" w:space="0" w:color="885771" w:themeColor="accent4"/>
        <w:insideH w:val="single" w:sz="8" w:space="0" w:color="885771" w:themeColor="accent4"/>
        <w:insideV w:val="single" w:sz="8" w:space="0" w:color="885771" w:themeColor="accent4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18" w:space="0" w:color="885771" w:themeColor="accent4"/>
          <w:right w:val="single" w:sz="8" w:space="0" w:color="885771" w:themeColor="accent4"/>
          <w:insideH w:val="nil"/>
          <w:insideV w:val="single" w:sz="8" w:space="0" w:color="885771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  <w:insideH w:val="nil"/>
          <w:insideV w:val="single" w:sz="8" w:space="0" w:color="885771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</w:tcBorders>
      </w:tcPr>
    </w:tblStylePr>
    <w:tblStylePr w:type="band1Vert"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</w:tcBorders>
        <w:shd w:val="clear" w:color="auto" w:fill="E3D3DB" w:themeFill="accent4" w:themeFillTint="3F"/>
      </w:tcPr>
    </w:tblStylePr>
    <w:tblStylePr w:type="band1Horz"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  <w:insideV w:val="single" w:sz="8" w:space="0" w:color="885771" w:themeColor="accent4"/>
        </w:tcBorders>
        <w:shd w:val="clear" w:color="auto" w:fill="E3D3DB" w:themeFill="accent4" w:themeFillTint="3F"/>
      </w:tcPr>
    </w:tblStylePr>
    <w:tblStylePr w:type="band2Horz"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  <w:insideV w:val="single" w:sz="8" w:space="0" w:color="885771" w:themeColor="accent4"/>
        </w:tcBorders>
      </w:tcPr>
    </w:tblStylePr>
  </w:style>
  <w:style w:type="table" w:styleId="LightGrid-Accent5">
    <w:name w:val="Light Grid Accent 5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9FB825" w:themeColor="accent5"/>
        <w:left w:val="single" w:sz="8" w:space="0" w:color="9FB825" w:themeColor="accent5"/>
        <w:bottom w:val="single" w:sz="8" w:space="0" w:color="9FB825" w:themeColor="accent5"/>
        <w:right w:val="single" w:sz="8" w:space="0" w:color="9FB825" w:themeColor="accent5"/>
        <w:insideH w:val="single" w:sz="8" w:space="0" w:color="9FB825" w:themeColor="accent5"/>
        <w:insideV w:val="single" w:sz="8" w:space="0" w:color="9FB825" w:themeColor="accent5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18" w:space="0" w:color="9FB825" w:themeColor="accent5"/>
          <w:right w:val="single" w:sz="8" w:space="0" w:color="9FB825" w:themeColor="accent5"/>
          <w:insideH w:val="nil"/>
          <w:insideV w:val="single" w:sz="8" w:space="0" w:color="9FB82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  <w:insideH w:val="nil"/>
          <w:insideV w:val="single" w:sz="8" w:space="0" w:color="9FB82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</w:tcBorders>
      </w:tcPr>
    </w:tblStylePr>
    <w:tblStylePr w:type="band1Vert"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</w:tcBorders>
        <w:shd w:val="clear" w:color="auto" w:fill="EAF3C3" w:themeFill="accent5" w:themeFillTint="3F"/>
      </w:tcPr>
    </w:tblStylePr>
    <w:tblStylePr w:type="band1Horz"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  <w:insideV w:val="single" w:sz="8" w:space="0" w:color="9FB825" w:themeColor="accent5"/>
        </w:tcBorders>
        <w:shd w:val="clear" w:color="auto" w:fill="EAF3C3" w:themeFill="accent5" w:themeFillTint="3F"/>
      </w:tcPr>
    </w:tblStylePr>
    <w:tblStylePr w:type="band2Horz"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  <w:insideV w:val="single" w:sz="8" w:space="0" w:color="9FB825" w:themeColor="accent5"/>
        </w:tcBorders>
      </w:tcPr>
    </w:tblStylePr>
  </w:style>
  <w:style w:type="table" w:styleId="LightGrid-Accent6">
    <w:name w:val="Light Grid Accent 6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3C55" w:themeColor="accent6"/>
        <w:left w:val="single" w:sz="8" w:space="0" w:color="003C55" w:themeColor="accent6"/>
        <w:bottom w:val="single" w:sz="8" w:space="0" w:color="003C55" w:themeColor="accent6"/>
        <w:right w:val="single" w:sz="8" w:space="0" w:color="003C55" w:themeColor="accent6"/>
        <w:insideH w:val="single" w:sz="8" w:space="0" w:color="003C55" w:themeColor="accent6"/>
        <w:insideV w:val="single" w:sz="8" w:space="0" w:color="003C55" w:themeColor="accent6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18" w:space="0" w:color="003C55" w:themeColor="accent6"/>
          <w:right w:val="single" w:sz="8" w:space="0" w:color="003C55" w:themeColor="accent6"/>
          <w:insideH w:val="nil"/>
          <w:insideV w:val="single" w:sz="8" w:space="0" w:color="003C55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  <w:insideH w:val="nil"/>
          <w:insideV w:val="single" w:sz="8" w:space="0" w:color="003C55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</w:tcBorders>
      </w:tcPr>
    </w:tblStylePr>
    <w:tblStylePr w:type="band1Vert"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</w:tcBorders>
        <w:shd w:val="clear" w:color="auto" w:fill="96E0FF" w:themeFill="accent6" w:themeFillTint="3F"/>
      </w:tcPr>
    </w:tblStylePr>
    <w:tblStylePr w:type="band1Horz"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  <w:insideV w:val="single" w:sz="8" w:space="0" w:color="003C55" w:themeColor="accent6"/>
        </w:tcBorders>
        <w:shd w:val="clear" w:color="auto" w:fill="96E0FF" w:themeFill="accent6" w:themeFillTint="3F"/>
      </w:tcPr>
    </w:tblStylePr>
    <w:tblStylePr w:type="band2Horz"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  <w:insideV w:val="single" w:sz="8" w:space="0" w:color="003C55" w:themeColor="accent6"/>
        </w:tcBorders>
      </w:tcPr>
    </w:tblStylePr>
  </w:style>
  <w:style w:type="table" w:styleId="LightList">
    <w:name w:val="Light List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0000" w:themeColor="accent1"/>
        <w:left w:val="single" w:sz="8" w:space="0" w:color="000000" w:themeColor="accent1"/>
        <w:bottom w:val="single" w:sz="8" w:space="0" w:color="000000" w:themeColor="accent1"/>
        <w:right w:val="single" w:sz="8" w:space="0" w:color="000000" w:themeColor="accen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0000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</w:tcPr>
    </w:tblStylePr>
    <w:tblStylePr w:type="band1Horz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</w:tcPr>
    </w:tblStylePr>
  </w:style>
  <w:style w:type="table" w:styleId="LightList-Accent2">
    <w:name w:val="Light List Accent 2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46C8F0" w:themeColor="accent2"/>
        <w:left w:val="single" w:sz="8" w:space="0" w:color="46C8F0" w:themeColor="accent2"/>
        <w:bottom w:val="single" w:sz="8" w:space="0" w:color="46C8F0" w:themeColor="accent2"/>
        <w:right w:val="single" w:sz="8" w:space="0" w:color="46C8F0" w:themeColor="accent2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46C8F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</w:tcBorders>
      </w:tcPr>
    </w:tblStylePr>
    <w:tblStylePr w:type="band1Horz"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</w:tcBorders>
      </w:tcPr>
    </w:tblStylePr>
  </w:style>
  <w:style w:type="table" w:styleId="LightList-Accent3">
    <w:name w:val="Light List Accent 3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2D3C" w:themeColor="accent3"/>
        <w:left w:val="single" w:sz="8" w:space="0" w:color="FF2D3C" w:themeColor="accent3"/>
        <w:bottom w:val="single" w:sz="8" w:space="0" w:color="FF2D3C" w:themeColor="accent3"/>
        <w:right w:val="single" w:sz="8" w:space="0" w:color="FF2D3C" w:themeColor="accent3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FF2D3C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</w:tcBorders>
      </w:tcPr>
    </w:tblStylePr>
    <w:tblStylePr w:type="band1Horz"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</w:tcBorders>
      </w:tcPr>
    </w:tblStylePr>
  </w:style>
  <w:style w:type="table" w:styleId="LightList-Accent4">
    <w:name w:val="Light List Accent 4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885771" w:themeColor="accent4"/>
        <w:left w:val="single" w:sz="8" w:space="0" w:color="885771" w:themeColor="accent4"/>
        <w:bottom w:val="single" w:sz="8" w:space="0" w:color="885771" w:themeColor="accent4"/>
        <w:right w:val="single" w:sz="8" w:space="0" w:color="885771" w:themeColor="accent4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88577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</w:tcBorders>
      </w:tcPr>
    </w:tblStylePr>
    <w:tblStylePr w:type="band1Horz"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</w:tcBorders>
      </w:tcPr>
    </w:tblStylePr>
  </w:style>
  <w:style w:type="table" w:styleId="LightList-Accent5">
    <w:name w:val="Light List Accent 5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9FB825" w:themeColor="accent5"/>
        <w:left w:val="single" w:sz="8" w:space="0" w:color="9FB825" w:themeColor="accent5"/>
        <w:bottom w:val="single" w:sz="8" w:space="0" w:color="9FB825" w:themeColor="accent5"/>
        <w:right w:val="single" w:sz="8" w:space="0" w:color="9FB825" w:themeColor="accent5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9FB82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</w:tcBorders>
      </w:tcPr>
    </w:tblStylePr>
    <w:tblStylePr w:type="band1Horz"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</w:tcBorders>
      </w:tcPr>
    </w:tblStylePr>
  </w:style>
  <w:style w:type="table" w:styleId="LightList-Accent6">
    <w:name w:val="Light List Accent 6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3C55" w:themeColor="accent6"/>
        <w:left w:val="single" w:sz="8" w:space="0" w:color="003C55" w:themeColor="accent6"/>
        <w:bottom w:val="single" w:sz="8" w:space="0" w:color="003C55" w:themeColor="accent6"/>
        <w:right w:val="single" w:sz="8" w:space="0" w:color="003C55" w:themeColor="accent6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003C55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</w:tcBorders>
      </w:tcPr>
    </w:tblStylePr>
    <w:tblStylePr w:type="band1Horz"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</w:tcBorders>
      </w:tcPr>
    </w:tblStylePr>
  </w:style>
  <w:style w:type="table" w:styleId="LightShading">
    <w:name w:val="Light Shading"/>
    <w:basedOn w:val="TableNormal"/>
    <w:uiPriority w:val="98"/>
    <w:rsid w:val="00C63303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98"/>
    <w:rsid w:val="00C63303"/>
    <w:rPr>
      <w:color w:val="000000" w:themeColor="accent1" w:themeShade="BF"/>
    </w:rPr>
    <w:tblPr>
      <w:tblStyleRowBandSize w:val="1"/>
      <w:tblStyleColBandSize w:val="1"/>
      <w:tblBorders>
        <w:top w:val="single" w:sz="8" w:space="0" w:color="000000" w:themeColor="accent1"/>
        <w:bottom w:val="single" w:sz="8" w:space="0" w:color="000000" w:themeColor="accen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000000" w:themeColor="accent1"/>
          <w:left w:val="nil"/>
          <w:bottom w:val="single" w:sz="8" w:space="0" w:color="00000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accent1"/>
          <w:left w:val="nil"/>
          <w:bottom w:val="single" w:sz="8" w:space="0" w:color="00000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1" w:themeFillTint="3F"/>
      </w:tcPr>
    </w:tblStylePr>
  </w:style>
  <w:style w:type="table" w:styleId="LightShading-Accent2">
    <w:name w:val="Light Shading Accent 2"/>
    <w:basedOn w:val="TableNormal"/>
    <w:uiPriority w:val="98"/>
    <w:rsid w:val="00C63303"/>
    <w:rPr>
      <w:color w:val="11A8D6" w:themeColor="accent2" w:themeShade="BF"/>
    </w:rPr>
    <w:tblPr>
      <w:tblStyleRowBandSize w:val="1"/>
      <w:tblStyleColBandSize w:val="1"/>
      <w:tblBorders>
        <w:top w:val="single" w:sz="8" w:space="0" w:color="46C8F0" w:themeColor="accent2"/>
        <w:bottom w:val="single" w:sz="8" w:space="0" w:color="46C8F0" w:themeColor="accent2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46C8F0" w:themeColor="accent2"/>
          <w:left w:val="nil"/>
          <w:bottom w:val="single" w:sz="8" w:space="0" w:color="46C8F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C8F0" w:themeColor="accent2"/>
          <w:left w:val="nil"/>
          <w:bottom w:val="single" w:sz="8" w:space="0" w:color="46C8F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1F1F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1F1FB" w:themeFill="accent2" w:themeFillTint="3F"/>
      </w:tcPr>
    </w:tblStylePr>
  </w:style>
  <w:style w:type="table" w:styleId="LightShading-Accent3">
    <w:name w:val="Light Shading Accent 3"/>
    <w:basedOn w:val="TableNormal"/>
    <w:uiPriority w:val="98"/>
    <w:rsid w:val="00C63303"/>
    <w:rPr>
      <w:color w:val="E0000F" w:themeColor="accent3" w:themeShade="BF"/>
    </w:rPr>
    <w:tblPr>
      <w:tblStyleRowBandSize w:val="1"/>
      <w:tblStyleColBandSize w:val="1"/>
      <w:tblBorders>
        <w:top w:val="single" w:sz="8" w:space="0" w:color="FF2D3C" w:themeColor="accent3"/>
        <w:bottom w:val="single" w:sz="8" w:space="0" w:color="FF2D3C" w:themeColor="accent3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FF2D3C" w:themeColor="accent3"/>
          <w:left w:val="nil"/>
          <w:bottom w:val="single" w:sz="8" w:space="0" w:color="FF2D3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2D3C" w:themeColor="accent3"/>
          <w:left w:val="nil"/>
          <w:bottom w:val="single" w:sz="8" w:space="0" w:color="FF2D3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CBCE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CBCE" w:themeFill="accent3" w:themeFillTint="3F"/>
      </w:tcPr>
    </w:tblStylePr>
  </w:style>
  <w:style w:type="table" w:styleId="LightShading-Accent4">
    <w:name w:val="Light Shading Accent 4"/>
    <w:basedOn w:val="TableNormal"/>
    <w:uiPriority w:val="98"/>
    <w:rsid w:val="00C63303"/>
    <w:rPr>
      <w:color w:val="654154" w:themeColor="accent4" w:themeShade="BF"/>
    </w:rPr>
    <w:tblPr>
      <w:tblStyleRowBandSize w:val="1"/>
      <w:tblStyleColBandSize w:val="1"/>
      <w:tblBorders>
        <w:top w:val="single" w:sz="8" w:space="0" w:color="885771" w:themeColor="accent4"/>
        <w:bottom w:val="single" w:sz="8" w:space="0" w:color="885771" w:themeColor="accent4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885771" w:themeColor="accent4"/>
          <w:left w:val="nil"/>
          <w:bottom w:val="single" w:sz="8" w:space="0" w:color="885771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85771" w:themeColor="accent4"/>
          <w:left w:val="nil"/>
          <w:bottom w:val="single" w:sz="8" w:space="0" w:color="885771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3D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D3DB" w:themeFill="accent4" w:themeFillTint="3F"/>
      </w:tcPr>
    </w:tblStylePr>
  </w:style>
  <w:style w:type="table" w:styleId="LightShading-Accent5">
    <w:name w:val="Light Shading Accent 5"/>
    <w:basedOn w:val="TableNormal"/>
    <w:uiPriority w:val="98"/>
    <w:rsid w:val="00C63303"/>
    <w:rPr>
      <w:color w:val="76891B" w:themeColor="accent5" w:themeShade="BF"/>
    </w:rPr>
    <w:tblPr>
      <w:tblStyleRowBandSize w:val="1"/>
      <w:tblStyleColBandSize w:val="1"/>
      <w:tblBorders>
        <w:top w:val="single" w:sz="8" w:space="0" w:color="9FB825" w:themeColor="accent5"/>
        <w:bottom w:val="single" w:sz="8" w:space="0" w:color="9FB825" w:themeColor="accent5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9FB825" w:themeColor="accent5"/>
          <w:left w:val="nil"/>
          <w:bottom w:val="single" w:sz="8" w:space="0" w:color="9FB82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FB825" w:themeColor="accent5"/>
          <w:left w:val="nil"/>
          <w:bottom w:val="single" w:sz="8" w:space="0" w:color="9FB82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AF3C3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AF3C3" w:themeFill="accent5" w:themeFillTint="3F"/>
      </w:tcPr>
    </w:tblStylePr>
  </w:style>
  <w:style w:type="table" w:styleId="LightShading-Accent6">
    <w:name w:val="Light Shading Accent 6"/>
    <w:basedOn w:val="TableNormal"/>
    <w:uiPriority w:val="98"/>
    <w:rsid w:val="00C63303"/>
    <w:rPr>
      <w:color w:val="002C3F" w:themeColor="accent6" w:themeShade="BF"/>
    </w:rPr>
    <w:tblPr>
      <w:tblStyleRowBandSize w:val="1"/>
      <w:tblStyleColBandSize w:val="1"/>
      <w:tblBorders>
        <w:top w:val="single" w:sz="8" w:space="0" w:color="003C55" w:themeColor="accent6"/>
        <w:bottom w:val="single" w:sz="8" w:space="0" w:color="003C55" w:themeColor="accent6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003C55" w:themeColor="accent6"/>
          <w:left w:val="nil"/>
          <w:bottom w:val="single" w:sz="8" w:space="0" w:color="003C55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3C55" w:themeColor="accent6"/>
          <w:left w:val="nil"/>
          <w:bottom w:val="single" w:sz="8" w:space="0" w:color="003C55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E0F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6E0FF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rsid w:val="00C63303"/>
    <w:rPr>
      <w:rFonts w:asciiTheme="minorHAnsi" w:hAnsiTheme="minorHAnsi" w:cstheme="minorHAnsi"/>
    </w:rPr>
  </w:style>
  <w:style w:type="paragraph" w:styleId="List">
    <w:name w:val="List"/>
    <w:basedOn w:val="Normal"/>
    <w:uiPriority w:val="99"/>
    <w:semiHidden/>
    <w:rsid w:val="00C63303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C63303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C63303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C63303"/>
    <w:pPr>
      <w:ind w:left="1132" w:hanging="283"/>
      <w:contextualSpacing/>
    </w:pPr>
  </w:style>
  <w:style w:type="paragraph" w:styleId="ListBullet2">
    <w:name w:val="List Bullet 2"/>
    <w:basedOn w:val="Normal"/>
    <w:uiPriority w:val="6"/>
    <w:qFormat/>
    <w:rsid w:val="00906B61"/>
    <w:pPr>
      <w:numPr>
        <w:ilvl w:val="1"/>
        <w:numId w:val="39"/>
      </w:numPr>
    </w:pPr>
  </w:style>
  <w:style w:type="paragraph" w:styleId="ListBullet4">
    <w:name w:val="List Bullet 4"/>
    <w:basedOn w:val="Normal"/>
    <w:uiPriority w:val="99"/>
    <w:semiHidden/>
    <w:rsid w:val="00C63303"/>
    <w:pPr>
      <w:numPr>
        <w:numId w:val="1"/>
      </w:numPr>
      <w:contextualSpacing/>
    </w:pPr>
  </w:style>
  <w:style w:type="paragraph" w:styleId="ListBullet5">
    <w:name w:val="List Bullet 5"/>
    <w:basedOn w:val="Normal"/>
    <w:uiPriority w:val="99"/>
    <w:semiHidden/>
    <w:rsid w:val="00C63303"/>
    <w:pPr>
      <w:numPr>
        <w:numId w:val="2"/>
      </w:numPr>
      <w:contextualSpacing/>
    </w:pPr>
  </w:style>
  <w:style w:type="paragraph" w:styleId="ListContinue">
    <w:name w:val="List Continue"/>
    <w:basedOn w:val="Normal"/>
    <w:uiPriority w:val="99"/>
    <w:semiHidden/>
    <w:rsid w:val="00C63303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C63303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C63303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C63303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C63303"/>
    <w:pPr>
      <w:ind w:left="1415"/>
      <w:contextualSpacing/>
    </w:pPr>
  </w:style>
  <w:style w:type="paragraph" w:styleId="ListNumber">
    <w:name w:val="List Number"/>
    <w:basedOn w:val="Normal"/>
    <w:uiPriority w:val="7"/>
    <w:qFormat/>
    <w:rsid w:val="006C5C6A"/>
    <w:pPr>
      <w:numPr>
        <w:numId w:val="28"/>
      </w:numPr>
    </w:pPr>
  </w:style>
  <w:style w:type="paragraph" w:styleId="ListNumber2">
    <w:name w:val="List Number 2"/>
    <w:basedOn w:val="Normal"/>
    <w:uiPriority w:val="7"/>
    <w:qFormat/>
    <w:rsid w:val="006C5C6A"/>
    <w:pPr>
      <w:numPr>
        <w:ilvl w:val="1"/>
        <w:numId w:val="28"/>
      </w:numPr>
    </w:pPr>
  </w:style>
  <w:style w:type="paragraph" w:styleId="ListNumber4">
    <w:name w:val="List Number 4"/>
    <w:basedOn w:val="Normal"/>
    <w:uiPriority w:val="99"/>
    <w:semiHidden/>
    <w:rsid w:val="00C63303"/>
    <w:pPr>
      <w:numPr>
        <w:numId w:val="3"/>
      </w:numPr>
      <w:contextualSpacing/>
    </w:pPr>
  </w:style>
  <w:style w:type="paragraph" w:styleId="ListNumber5">
    <w:name w:val="List Number 5"/>
    <w:basedOn w:val="Normal"/>
    <w:uiPriority w:val="99"/>
    <w:semiHidden/>
    <w:rsid w:val="00C63303"/>
    <w:pPr>
      <w:numPr>
        <w:numId w:val="4"/>
      </w:numPr>
      <w:contextualSpacing/>
    </w:pPr>
  </w:style>
  <w:style w:type="paragraph" w:styleId="MacroText">
    <w:name w:val="macro"/>
    <w:link w:val="MacroTextChar"/>
    <w:uiPriority w:val="99"/>
    <w:semiHidden/>
    <w:rsid w:val="00C6330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adjustRightInd w:val="0"/>
      <w:snapToGrid w:val="0"/>
      <w:spacing w:line="240" w:lineRule="atLeast"/>
    </w:pPr>
    <w:rPr>
      <w:rFonts w:asciiTheme="minorHAnsi" w:hAnsiTheme="minorHAnsi" w:cstheme="minorHAnsi"/>
      <w:kern w:val="20"/>
      <w:lang w:val="en-AU" w:eastAsia="zh-CN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33062"/>
    <w:rPr>
      <w:rFonts w:asciiTheme="minorHAnsi" w:hAnsiTheme="minorHAnsi" w:cstheme="minorHAnsi"/>
      <w:kern w:val="20"/>
      <w:lang w:val="en-AU" w:eastAsia="zh-CN"/>
    </w:rPr>
  </w:style>
  <w:style w:type="table" w:styleId="MediumGrid1">
    <w:name w:val="Medium Grid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404040" w:themeColor="accent1" w:themeTint="BF"/>
        <w:left w:val="single" w:sz="8" w:space="0" w:color="404040" w:themeColor="accent1" w:themeTint="BF"/>
        <w:bottom w:val="single" w:sz="8" w:space="0" w:color="404040" w:themeColor="accent1" w:themeTint="BF"/>
        <w:right w:val="single" w:sz="8" w:space="0" w:color="404040" w:themeColor="accent1" w:themeTint="BF"/>
        <w:insideH w:val="single" w:sz="8" w:space="0" w:color="404040" w:themeColor="accent1" w:themeTint="BF"/>
        <w:insideV w:val="single" w:sz="8" w:space="0" w:color="404040" w:themeColor="accent1" w:themeTint="BF"/>
      </w:tblBorders>
    </w:tblPr>
    <w:tcPr>
      <w:shd w:val="clear" w:color="auto" w:fill="C0C0C0" w:themeFill="accent1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accent1" w:themeFillTint="7F"/>
      </w:tcPr>
    </w:tblStylePr>
    <w:tblStylePr w:type="band1Horz">
      <w:tblPr/>
      <w:tcPr>
        <w:shd w:val="clear" w:color="auto" w:fill="808080" w:themeFill="accent1" w:themeFillTint="7F"/>
      </w:tcPr>
    </w:tblStylePr>
  </w:style>
  <w:style w:type="table" w:styleId="MediumGrid1-Accent2">
    <w:name w:val="Medium Grid 1 Accent 2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74D5F3" w:themeColor="accent2" w:themeTint="BF"/>
        <w:left w:val="single" w:sz="8" w:space="0" w:color="74D5F3" w:themeColor="accent2" w:themeTint="BF"/>
        <w:bottom w:val="single" w:sz="8" w:space="0" w:color="74D5F3" w:themeColor="accent2" w:themeTint="BF"/>
        <w:right w:val="single" w:sz="8" w:space="0" w:color="74D5F3" w:themeColor="accent2" w:themeTint="BF"/>
        <w:insideH w:val="single" w:sz="8" w:space="0" w:color="74D5F3" w:themeColor="accent2" w:themeTint="BF"/>
        <w:insideV w:val="single" w:sz="8" w:space="0" w:color="74D5F3" w:themeColor="accent2" w:themeTint="BF"/>
      </w:tblBorders>
    </w:tblPr>
    <w:tcPr>
      <w:shd w:val="clear" w:color="auto" w:fill="D1F1FB" w:themeFill="accent2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4D5F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2E3F7" w:themeFill="accent2" w:themeFillTint="7F"/>
      </w:tcPr>
    </w:tblStylePr>
    <w:tblStylePr w:type="band1Horz">
      <w:tblPr/>
      <w:tcPr>
        <w:shd w:val="clear" w:color="auto" w:fill="A2E3F7" w:themeFill="accent2" w:themeFillTint="7F"/>
      </w:tcPr>
    </w:tblStylePr>
  </w:style>
  <w:style w:type="table" w:styleId="MediumGrid1-Accent3">
    <w:name w:val="Medium Grid 1 Accent 3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616C" w:themeColor="accent3" w:themeTint="BF"/>
        <w:left w:val="single" w:sz="8" w:space="0" w:color="FF616C" w:themeColor="accent3" w:themeTint="BF"/>
        <w:bottom w:val="single" w:sz="8" w:space="0" w:color="FF616C" w:themeColor="accent3" w:themeTint="BF"/>
        <w:right w:val="single" w:sz="8" w:space="0" w:color="FF616C" w:themeColor="accent3" w:themeTint="BF"/>
        <w:insideH w:val="single" w:sz="8" w:space="0" w:color="FF616C" w:themeColor="accent3" w:themeTint="BF"/>
        <w:insideV w:val="single" w:sz="8" w:space="0" w:color="FF616C" w:themeColor="accent3" w:themeTint="BF"/>
      </w:tblBorders>
    </w:tblPr>
    <w:tcPr>
      <w:shd w:val="clear" w:color="auto" w:fill="FFCBCE" w:themeFill="accent3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616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969D" w:themeFill="accent3" w:themeFillTint="7F"/>
      </w:tcPr>
    </w:tblStylePr>
    <w:tblStylePr w:type="band1Horz">
      <w:tblPr/>
      <w:tcPr>
        <w:shd w:val="clear" w:color="auto" w:fill="FF969D" w:themeFill="accent3" w:themeFillTint="7F"/>
      </w:tcPr>
    </w:tblStylePr>
  </w:style>
  <w:style w:type="table" w:styleId="MediumGrid1-Accent4">
    <w:name w:val="Medium Grid 1 Accent 4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AB7B94" w:themeColor="accent4" w:themeTint="BF"/>
        <w:left w:val="single" w:sz="8" w:space="0" w:color="AB7B94" w:themeColor="accent4" w:themeTint="BF"/>
        <w:bottom w:val="single" w:sz="8" w:space="0" w:color="AB7B94" w:themeColor="accent4" w:themeTint="BF"/>
        <w:right w:val="single" w:sz="8" w:space="0" w:color="AB7B94" w:themeColor="accent4" w:themeTint="BF"/>
        <w:insideH w:val="single" w:sz="8" w:space="0" w:color="AB7B94" w:themeColor="accent4" w:themeTint="BF"/>
        <w:insideV w:val="single" w:sz="8" w:space="0" w:color="AB7B94" w:themeColor="accent4" w:themeTint="BF"/>
      </w:tblBorders>
    </w:tblPr>
    <w:tcPr>
      <w:shd w:val="clear" w:color="auto" w:fill="E3D3DB" w:themeFill="accent4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B7B94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A7B8" w:themeFill="accent4" w:themeFillTint="7F"/>
      </w:tcPr>
    </w:tblStylePr>
    <w:tblStylePr w:type="band1Horz">
      <w:tblPr/>
      <w:tcPr>
        <w:shd w:val="clear" w:color="auto" w:fill="C7A7B8" w:themeFill="accent4" w:themeFillTint="7F"/>
      </w:tcPr>
    </w:tblStylePr>
  </w:style>
  <w:style w:type="table" w:styleId="MediumGrid1-Accent5">
    <w:name w:val="Medium Grid 1 Accent 5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C1DA4A" w:themeColor="accent5" w:themeTint="BF"/>
        <w:left w:val="single" w:sz="8" w:space="0" w:color="C1DA4A" w:themeColor="accent5" w:themeTint="BF"/>
        <w:bottom w:val="single" w:sz="8" w:space="0" w:color="C1DA4A" w:themeColor="accent5" w:themeTint="BF"/>
        <w:right w:val="single" w:sz="8" w:space="0" w:color="C1DA4A" w:themeColor="accent5" w:themeTint="BF"/>
        <w:insideH w:val="single" w:sz="8" w:space="0" w:color="C1DA4A" w:themeColor="accent5" w:themeTint="BF"/>
        <w:insideV w:val="single" w:sz="8" w:space="0" w:color="C1DA4A" w:themeColor="accent5" w:themeTint="BF"/>
      </w:tblBorders>
    </w:tblPr>
    <w:tcPr>
      <w:shd w:val="clear" w:color="auto" w:fill="EAF3C3" w:themeFill="accent5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1DA4A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787" w:themeFill="accent5" w:themeFillTint="7F"/>
      </w:tcPr>
    </w:tblStylePr>
    <w:tblStylePr w:type="band1Horz">
      <w:tblPr/>
      <w:tcPr>
        <w:shd w:val="clear" w:color="auto" w:fill="D6E787" w:themeFill="accent5" w:themeFillTint="7F"/>
      </w:tcPr>
    </w:tblStylePr>
  </w:style>
  <w:style w:type="table" w:styleId="MediumGrid1-Accent6">
    <w:name w:val="Medium Grid 1 Accent 6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87BF" w:themeColor="accent6" w:themeTint="BF"/>
        <w:left w:val="single" w:sz="8" w:space="0" w:color="0087BF" w:themeColor="accent6" w:themeTint="BF"/>
        <w:bottom w:val="single" w:sz="8" w:space="0" w:color="0087BF" w:themeColor="accent6" w:themeTint="BF"/>
        <w:right w:val="single" w:sz="8" w:space="0" w:color="0087BF" w:themeColor="accent6" w:themeTint="BF"/>
        <w:insideH w:val="single" w:sz="8" w:space="0" w:color="0087BF" w:themeColor="accent6" w:themeTint="BF"/>
        <w:insideV w:val="single" w:sz="8" w:space="0" w:color="0087BF" w:themeColor="accent6" w:themeTint="BF"/>
      </w:tblBorders>
    </w:tblPr>
    <w:tcPr>
      <w:shd w:val="clear" w:color="auto" w:fill="96E0FF" w:themeFill="accent6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87B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2BC0FF" w:themeFill="accent6" w:themeFillTint="7F"/>
      </w:tcPr>
    </w:tblStylePr>
    <w:tblStylePr w:type="band1Horz">
      <w:tblPr/>
      <w:tcPr>
        <w:shd w:val="clear" w:color="auto" w:fill="2BC0FF" w:themeFill="accent6" w:themeFillTint="7F"/>
      </w:tcPr>
    </w:tblStylePr>
  </w:style>
  <w:style w:type="table" w:styleId="MediumGrid2">
    <w:name w:val="Medium Grid 2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accent1"/>
        <w:left w:val="single" w:sz="8" w:space="0" w:color="000000" w:themeColor="accent1"/>
        <w:bottom w:val="single" w:sz="8" w:space="0" w:color="000000" w:themeColor="accent1"/>
        <w:right w:val="single" w:sz="8" w:space="0" w:color="000000" w:themeColor="accent1"/>
        <w:insideH w:val="single" w:sz="8" w:space="0" w:color="000000" w:themeColor="accent1"/>
        <w:insideV w:val="single" w:sz="8" w:space="0" w:color="000000" w:themeColor="accent1"/>
      </w:tblBorders>
    </w:tblPr>
    <w:tcPr>
      <w:shd w:val="clear" w:color="auto" w:fill="C0C0C0" w:themeFill="accent1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E6E6E6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accent1" w:themeFillTint="33"/>
      </w:tcPr>
    </w:tblStylePr>
    <w:tblStylePr w:type="band1Vert">
      <w:tblPr/>
      <w:tcPr>
        <w:shd w:val="clear" w:color="auto" w:fill="808080" w:themeFill="accent1" w:themeFillTint="7F"/>
      </w:tcPr>
    </w:tblStylePr>
    <w:tblStylePr w:type="band1Horz">
      <w:tblPr/>
      <w:tcPr>
        <w:tcBorders>
          <w:insideH w:val="single" w:sz="6" w:space="0" w:color="000000" w:themeColor="accent1"/>
          <w:insideV w:val="single" w:sz="6" w:space="0" w:color="000000" w:themeColor="accent1"/>
        </w:tcBorders>
        <w:shd w:val="clear" w:color="auto" w:fill="808080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6C8F0" w:themeColor="accent2"/>
        <w:left w:val="single" w:sz="8" w:space="0" w:color="46C8F0" w:themeColor="accent2"/>
        <w:bottom w:val="single" w:sz="8" w:space="0" w:color="46C8F0" w:themeColor="accent2"/>
        <w:right w:val="single" w:sz="8" w:space="0" w:color="46C8F0" w:themeColor="accent2"/>
        <w:insideH w:val="single" w:sz="8" w:space="0" w:color="46C8F0" w:themeColor="accent2"/>
        <w:insideV w:val="single" w:sz="8" w:space="0" w:color="46C8F0" w:themeColor="accent2"/>
      </w:tblBorders>
    </w:tblPr>
    <w:tcPr>
      <w:shd w:val="clear" w:color="auto" w:fill="D1F1FB" w:themeFill="accent2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ECF9F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F4FC" w:themeFill="accent2" w:themeFillTint="33"/>
      </w:tcPr>
    </w:tblStylePr>
    <w:tblStylePr w:type="band1Vert">
      <w:tblPr/>
      <w:tcPr>
        <w:shd w:val="clear" w:color="auto" w:fill="A2E3F7" w:themeFill="accent2" w:themeFillTint="7F"/>
      </w:tcPr>
    </w:tblStylePr>
    <w:tblStylePr w:type="band1Horz">
      <w:tblPr/>
      <w:tcPr>
        <w:tcBorders>
          <w:insideH w:val="single" w:sz="6" w:space="0" w:color="46C8F0" w:themeColor="accent2"/>
          <w:insideV w:val="single" w:sz="6" w:space="0" w:color="46C8F0" w:themeColor="accent2"/>
        </w:tcBorders>
        <w:shd w:val="clear" w:color="auto" w:fill="A2E3F7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FF2D3C" w:themeColor="accent3"/>
        <w:left w:val="single" w:sz="8" w:space="0" w:color="FF2D3C" w:themeColor="accent3"/>
        <w:bottom w:val="single" w:sz="8" w:space="0" w:color="FF2D3C" w:themeColor="accent3"/>
        <w:right w:val="single" w:sz="8" w:space="0" w:color="FF2D3C" w:themeColor="accent3"/>
        <w:insideH w:val="single" w:sz="8" w:space="0" w:color="FF2D3C" w:themeColor="accent3"/>
        <w:insideV w:val="single" w:sz="8" w:space="0" w:color="FF2D3C" w:themeColor="accent3"/>
      </w:tblBorders>
    </w:tblPr>
    <w:tcPr>
      <w:shd w:val="clear" w:color="auto" w:fill="FFCBCE" w:themeFill="accent3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FFEAEB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5D7" w:themeFill="accent3" w:themeFillTint="33"/>
      </w:tcPr>
    </w:tblStylePr>
    <w:tblStylePr w:type="band1Vert">
      <w:tblPr/>
      <w:tcPr>
        <w:shd w:val="clear" w:color="auto" w:fill="FF969D" w:themeFill="accent3" w:themeFillTint="7F"/>
      </w:tcPr>
    </w:tblStylePr>
    <w:tblStylePr w:type="band1Horz">
      <w:tblPr/>
      <w:tcPr>
        <w:tcBorders>
          <w:insideH w:val="single" w:sz="6" w:space="0" w:color="FF2D3C" w:themeColor="accent3"/>
          <w:insideV w:val="single" w:sz="6" w:space="0" w:color="FF2D3C" w:themeColor="accent3"/>
        </w:tcBorders>
        <w:shd w:val="clear" w:color="auto" w:fill="FF969D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885771" w:themeColor="accent4"/>
        <w:left w:val="single" w:sz="8" w:space="0" w:color="885771" w:themeColor="accent4"/>
        <w:bottom w:val="single" w:sz="8" w:space="0" w:color="885771" w:themeColor="accent4"/>
        <w:right w:val="single" w:sz="8" w:space="0" w:color="885771" w:themeColor="accent4"/>
        <w:insideH w:val="single" w:sz="8" w:space="0" w:color="885771" w:themeColor="accent4"/>
        <w:insideV w:val="single" w:sz="8" w:space="0" w:color="885771" w:themeColor="accent4"/>
      </w:tblBorders>
    </w:tblPr>
    <w:tcPr>
      <w:shd w:val="clear" w:color="auto" w:fill="E3D3DB" w:themeFill="accent4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F4EDF1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BE2" w:themeFill="accent4" w:themeFillTint="33"/>
      </w:tcPr>
    </w:tblStylePr>
    <w:tblStylePr w:type="band1Vert">
      <w:tblPr/>
      <w:tcPr>
        <w:shd w:val="clear" w:color="auto" w:fill="C7A7B8" w:themeFill="accent4" w:themeFillTint="7F"/>
      </w:tcPr>
    </w:tblStylePr>
    <w:tblStylePr w:type="band1Horz">
      <w:tblPr/>
      <w:tcPr>
        <w:tcBorders>
          <w:insideH w:val="single" w:sz="6" w:space="0" w:color="885771" w:themeColor="accent4"/>
          <w:insideV w:val="single" w:sz="6" w:space="0" w:color="885771" w:themeColor="accent4"/>
        </w:tcBorders>
        <w:shd w:val="clear" w:color="auto" w:fill="C7A7B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9FB825" w:themeColor="accent5"/>
        <w:left w:val="single" w:sz="8" w:space="0" w:color="9FB825" w:themeColor="accent5"/>
        <w:bottom w:val="single" w:sz="8" w:space="0" w:color="9FB825" w:themeColor="accent5"/>
        <w:right w:val="single" w:sz="8" w:space="0" w:color="9FB825" w:themeColor="accent5"/>
        <w:insideH w:val="single" w:sz="8" w:space="0" w:color="9FB825" w:themeColor="accent5"/>
        <w:insideV w:val="single" w:sz="8" w:space="0" w:color="9FB825" w:themeColor="accent5"/>
      </w:tblBorders>
    </w:tblPr>
    <w:tcPr>
      <w:shd w:val="clear" w:color="auto" w:fill="EAF3C3" w:themeFill="accent5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F7FAE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F5CE" w:themeFill="accent5" w:themeFillTint="33"/>
      </w:tcPr>
    </w:tblStylePr>
    <w:tblStylePr w:type="band1Vert">
      <w:tblPr/>
      <w:tcPr>
        <w:shd w:val="clear" w:color="auto" w:fill="D6E787" w:themeFill="accent5" w:themeFillTint="7F"/>
      </w:tcPr>
    </w:tblStylePr>
    <w:tblStylePr w:type="band1Horz">
      <w:tblPr/>
      <w:tcPr>
        <w:tcBorders>
          <w:insideH w:val="single" w:sz="6" w:space="0" w:color="9FB825" w:themeColor="accent5"/>
          <w:insideV w:val="single" w:sz="6" w:space="0" w:color="9FB825" w:themeColor="accent5"/>
        </w:tcBorders>
        <w:shd w:val="clear" w:color="auto" w:fill="D6E78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3C55" w:themeColor="accent6"/>
        <w:left w:val="single" w:sz="8" w:space="0" w:color="003C55" w:themeColor="accent6"/>
        <w:bottom w:val="single" w:sz="8" w:space="0" w:color="003C55" w:themeColor="accent6"/>
        <w:right w:val="single" w:sz="8" w:space="0" w:color="003C55" w:themeColor="accent6"/>
        <w:insideH w:val="single" w:sz="8" w:space="0" w:color="003C55" w:themeColor="accent6"/>
        <w:insideV w:val="single" w:sz="8" w:space="0" w:color="003C55" w:themeColor="accent6"/>
      </w:tblBorders>
    </w:tblPr>
    <w:tcPr>
      <w:shd w:val="clear" w:color="auto" w:fill="96E0FF" w:themeFill="accent6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D5F2FF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E6FF" w:themeFill="accent6" w:themeFillTint="33"/>
      </w:tcPr>
    </w:tblStylePr>
    <w:tblStylePr w:type="band1Vert">
      <w:tblPr/>
      <w:tcPr>
        <w:shd w:val="clear" w:color="auto" w:fill="2BC0FF" w:themeFill="accent6" w:themeFillTint="7F"/>
      </w:tcPr>
    </w:tblStylePr>
    <w:tblStylePr w:type="band1Horz">
      <w:tblPr/>
      <w:tcPr>
        <w:tcBorders>
          <w:insideH w:val="single" w:sz="6" w:space="0" w:color="003C55" w:themeColor="accent6"/>
          <w:insideV w:val="single" w:sz="6" w:space="0" w:color="003C55" w:themeColor="accent6"/>
        </w:tcBorders>
        <w:shd w:val="clear" w:color="auto" w:fill="2BC0F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accent1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accent1" w:themeFillTint="7F"/>
      </w:tcPr>
    </w:tblStylePr>
  </w:style>
  <w:style w:type="table" w:styleId="MediumGrid3-Accent2">
    <w:name w:val="Medium Grid 3 Accent 2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1F1FB" w:themeFill="accent2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C8F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C8F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6C8F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6C8F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2E3F7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2E3F7" w:themeFill="accent2" w:themeFillTint="7F"/>
      </w:tcPr>
    </w:tblStylePr>
  </w:style>
  <w:style w:type="table" w:styleId="MediumGrid3-Accent3">
    <w:name w:val="Medium Grid 3 Accent 3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CBCE" w:themeFill="accent3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2D3C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2D3C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2D3C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2D3C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969D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969D" w:themeFill="accent3" w:themeFillTint="7F"/>
      </w:tcPr>
    </w:tblStylePr>
  </w:style>
  <w:style w:type="table" w:styleId="MediumGrid3-Accent4">
    <w:name w:val="Medium Grid 3 Accent 4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3D3DB" w:themeFill="accent4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85771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85771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85771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85771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7A7B8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7A7B8" w:themeFill="accent4" w:themeFillTint="7F"/>
      </w:tcPr>
    </w:tblStylePr>
  </w:style>
  <w:style w:type="table" w:styleId="MediumGrid3-Accent5">
    <w:name w:val="Medium Grid 3 Accent 5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AF3C3" w:themeFill="accent5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FB82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FB82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FB82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FB82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6E787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6E787" w:themeFill="accent5" w:themeFillTint="7F"/>
      </w:tcPr>
    </w:tblStylePr>
  </w:style>
  <w:style w:type="table" w:styleId="MediumGrid3-Accent6">
    <w:name w:val="Medium Grid 3 Accent 6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96E0FF" w:themeFill="accent6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3C55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3C55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3C55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3C55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2BC0F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2BC0FF" w:themeFill="accent6" w:themeFillTint="7F"/>
      </w:tcPr>
    </w:tblStylePr>
  </w:style>
  <w:style w:type="table" w:styleId="MediumList1">
    <w:name w:val="Medium List 1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accent1"/>
        <w:bottom w:val="single" w:sz="8" w:space="0" w:color="000000" w:themeColor="accen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000000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accent1"/>
          <w:bottom w:val="single" w:sz="8" w:space="0" w:color="00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accent1"/>
          <w:bottom w:val="single" w:sz="8" w:space="0" w:color="000000" w:themeColor="accent1"/>
        </w:tcBorders>
      </w:tcPr>
    </w:tblStylePr>
    <w:tblStylePr w:type="band1Vert">
      <w:tblPr/>
      <w:tcPr>
        <w:shd w:val="clear" w:color="auto" w:fill="C0C0C0" w:themeFill="accent1" w:themeFillTint="3F"/>
      </w:tcPr>
    </w:tblStylePr>
    <w:tblStylePr w:type="band1Horz">
      <w:tblPr/>
      <w:tcPr>
        <w:shd w:val="clear" w:color="auto" w:fill="C0C0C0" w:themeFill="accent1" w:themeFillTint="3F"/>
      </w:tcPr>
    </w:tblStylePr>
  </w:style>
  <w:style w:type="table" w:styleId="MediumList1-Accent2">
    <w:name w:val="Medium List 1 Accent 2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46C8F0" w:themeColor="accent2"/>
        <w:bottom w:val="single" w:sz="8" w:space="0" w:color="46C8F0" w:themeColor="accent2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46C8F0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46C8F0" w:themeColor="accent2"/>
          <w:bottom w:val="single" w:sz="8" w:space="0" w:color="46C8F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6C8F0" w:themeColor="accent2"/>
          <w:bottom w:val="single" w:sz="8" w:space="0" w:color="46C8F0" w:themeColor="accent2"/>
        </w:tcBorders>
      </w:tcPr>
    </w:tblStylePr>
    <w:tblStylePr w:type="band1Vert">
      <w:tblPr/>
      <w:tcPr>
        <w:shd w:val="clear" w:color="auto" w:fill="D1F1FB" w:themeFill="accent2" w:themeFillTint="3F"/>
      </w:tcPr>
    </w:tblStylePr>
    <w:tblStylePr w:type="band1Horz">
      <w:tblPr/>
      <w:tcPr>
        <w:shd w:val="clear" w:color="auto" w:fill="D1F1FB" w:themeFill="accent2" w:themeFillTint="3F"/>
      </w:tcPr>
    </w:tblStylePr>
  </w:style>
  <w:style w:type="table" w:styleId="MediumList1-Accent3">
    <w:name w:val="Medium List 1 Accent 3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FF2D3C" w:themeColor="accent3"/>
        <w:bottom w:val="single" w:sz="8" w:space="0" w:color="FF2D3C" w:themeColor="accent3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FF2D3C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F2D3C" w:themeColor="accent3"/>
          <w:bottom w:val="single" w:sz="8" w:space="0" w:color="FF2D3C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2D3C" w:themeColor="accent3"/>
          <w:bottom w:val="single" w:sz="8" w:space="0" w:color="FF2D3C" w:themeColor="accent3"/>
        </w:tcBorders>
      </w:tcPr>
    </w:tblStylePr>
    <w:tblStylePr w:type="band1Vert">
      <w:tblPr/>
      <w:tcPr>
        <w:shd w:val="clear" w:color="auto" w:fill="FFCBCE" w:themeFill="accent3" w:themeFillTint="3F"/>
      </w:tcPr>
    </w:tblStylePr>
    <w:tblStylePr w:type="band1Horz">
      <w:tblPr/>
      <w:tcPr>
        <w:shd w:val="clear" w:color="auto" w:fill="FFCBCE" w:themeFill="accent3" w:themeFillTint="3F"/>
      </w:tcPr>
    </w:tblStylePr>
  </w:style>
  <w:style w:type="table" w:styleId="MediumList1-Accent4">
    <w:name w:val="Medium List 1 Accent 4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885771" w:themeColor="accent4"/>
        <w:bottom w:val="single" w:sz="8" w:space="0" w:color="885771" w:themeColor="accent4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885771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885771" w:themeColor="accent4"/>
          <w:bottom w:val="single" w:sz="8" w:space="0" w:color="88577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85771" w:themeColor="accent4"/>
          <w:bottom w:val="single" w:sz="8" w:space="0" w:color="885771" w:themeColor="accent4"/>
        </w:tcBorders>
      </w:tcPr>
    </w:tblStylePr>
    <w:tblStylePr w:type="band1Vert">
      <w:tblPr/>
      <w:tcPr>
        <w:shd w:val="clear" w:color="auto" w:fill="E3D3DB" w:themeFill="accent4" w:themeFillTint="3F"/>
      </w:tcPr>
    </w:tblStylePr>
    <w:tblStylePr w:type="band1Horz">
      <w:tblPr/>
      <w:tcPr>
        <w:shd w:val="clear" w:color="auto" w:fill="E3D3DB" w:themeFill="accent4" w:themeFillTint="3F"/>
      </w:tcPr>
    </w:tblStylePr>
  </w:style>
  <w:style w:type="table" w:styleId="MediumList1-Accent5">
    <w:name w:val="Medium List 1 Accent 5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9FB825" w:themeColor="accent5"/>
        <w:bottom w:val="single" w:sz="8" w:space="0" w:color="9FB825" w:themeColor="accent5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9FB825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9FB825" w:themeColor="accent5"/>
          <w:bottom w:val="single" w:sz="8" w:space="0" w:color="9FB82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FB825" w:themeColor="accent5"/>
          <w:bottom w:val="single" w:sz="8" w:space="0" w:color="9FB825" w:themeColor="accent5"/>
        </w:tcBorders>
      </w:tcPr>
    </w:tblStylePr>
    <w:tblStylePr w:type="band1Vert">
      <w:tblPr/>
      <w:tcPr>
        <w:shd w:val="clear" w:color="auto" w:fill="EAF3C3" w:themeFill="accent5" w:themeFillTint="3F"/>
      </w:tcPr>
    </w:tblStylePr>
    <w:tblStylePr w:type="band1Horz">
      <w:tblPr/>
      <w:tcPr>
        <w:shd w:val="clear" w:color="auto" w:fill="EAF3C3" w:themeFill="accent5" w:themeFillTint="3F"/>
      </w:tcPr>
    </w:tblStylePr>
  </w:style>
  <w:style w:type="table" w:styleId="MediumList1-Accent6">
    <w:name w:val="Medium List 1 Accent 6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003C55" w:themeColor="accent6"/>
        <w:bottom w:val="single" w:sz="8" w:space="0" w:color="003C55" w:themeColor="accent6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003C55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3C55" w:themeColor="accent6"/>
          <w:bottom w:val="single" w:sz="8" w:space="0" w:color="003C55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3C55" w:themeColor="accent6"/>
          <w:bottom w:val="single" w:sz="8" w:space="0" w:color="003C55" w:themeColor="accent6"/>
        </w:tcBorders>
      </w:tcPr>
    </w:tblStylePr>
    <w:tblStylePr w:type="band1Vert">
      <w:tblPr/>
      <w:tcPr>
        <w:shd w:val="clear" w:color="auto" w:fill="96E0FF" w:themeFill="accent6" w:themeFillTint="3F"/>
      </w:tcPr>
    </w:tblStylePr>
    <w:tblStylePr w:type="band1Horz">
      <w:tblPr/>
      <w:tcPr>
        <w:shd w:val="clear" w:color="auto" w:fill="96E0FF" w:themeFill="accent6" w:themeFillTint="3F"/>
      </w:tcPr>
    </w:tblStylePr>
  </w:style>
  <w:style w:type="table" w:styleId="MediumList2">
    <w:name w:val="Medium List 2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accent1"/>
        <w:left w:val="single" w:sz="8" w:space="0" w:color="000000" w:themeColor="accent1"/>
        <w:bottom w:val="single" w:sz="8" w:space="0" w:color="000000" w:themeColor="accent1"/>
        <w:right w:val="single" w:sz="8" w:space="0" w:color="000000" w:themeColor="accen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000000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6C8F0" w:themeColor="accent2"/>
        <w:left w:val="single" w:sz="8" w:space="0" w:color="46C8F0" w:themeColor="accent2"/>
        <w:bottom w:val="single" w:sz="8" w:space="0" w:color="46C8F0" w:themeColor="accent2"/>
        <w:right w:val="single" w:sz="8" w:space="0" w:color="46C8F0" w:themeColor="accent2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46C8F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6C8F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6C8F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6C8F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1F1F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1F1F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FF2D3C" w:themeColor="accent3"/>
        <w:left w:val="single" w:sz="8" w:space="0" w:color="FF2D3C" w:themeColor="accent3"/>
        <w:bottom w:val="single" w:sz="8" w:space="0" w:color="FF2D3C" w:themeColor="accent3"/>
        <w:right w:val="single" w:sz="8" w:space="0" w:color="FF2D3C" w:themeColor="accent3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FF2D3C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2D3C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2D3C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2D3C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CBCE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CBCE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885771" w:themeColor="accent4"/>
        <w:left w:val="single" w:sz="8" w:space="0" w:color="885771" w:themeColor="accent4"/>
        <w:bottom w:val="single" w:sz="8" w:space="0" w:color="885771" w:themeColor="accent4"/>
        <w:right w:val="single" w:sz="8" w:space="0" w:color="885771" w:themeColor="accent4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88577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85771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85771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85771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3D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D3D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9FB825" w:themeColor="accent5"/>
        <w:left w:val="single" w:sz="8" w:space="0" w:color="9FB825" w:themeColor="accent5"/>
        <w:bottom w:val="single" w:sz="8" w:space="0" w:color="9FB825" w:themeColor="accent5"/>
        <w:right w:val="single" w:sz="8" w:space="0" w:color="9FB825" w:themeColor="accent5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9FB82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FB825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FB82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FB82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AF3C3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AF3C3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3C55" w:themeColor="accent6"/>
        <w:left w:val="single" w:sz="8" w:space="0" w:color="003C55" w:themeColor="accent6"/>
        <w:bottom w:val="single" w:sz="8" w:space="0" w:color="003C55" w:themeColor="accent6"/>
        <w:right w:val="single" w:sz="8" w:space="0" w:color="003C55" w:themeColor="accent6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003C55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3C55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3C55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3C55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E0F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6E0F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404040" w:themeColor="accent1" w:themeTint="BF"/>
        <w:left w:val="single" w:sz="8" w:space="0" w:color="404040" w:themeColor="accent1" w:themeTint="BF"/>
        <w:bottom w:val="single" w:sz="8" w:space="0" w:color="404040" w:themeColor="accent1" w:themeTint="BF"/>
        <w:right w:val="single" w:sz="8" w:space="0" w:color="404040" w:themeColor="accent1" w:themeTint="BF"/>
        <w:insideH w:val="single" w:sz="8" w:space="0" w:color="404040" w:themeColor="accent1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404040" w:themeColor="accent1" w:themeTint="BF"/>
          <w:left w:val="single" w:sz="8" w:space="0" w:color="404040" w:themeColor="accent1" w:themeTint="BF"/>
          <w:bottom w:val="single" w:sz="8" w:space="0" w:color="404040" w:themeColor="accent1" w:themeTint="BF"/>
          <w:right w:val="single" w:sz="8" w:space="0" w:color="404040" w:themeColor="accent1" w:themeTint="BF"/>
          <w:insideH w:val="nil"/>
          <w:insideV w:val="nil"/>
        </w:tcBorders>
        <w:shd w:val="clear" w:color="auto" w:fill="0000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accent1" w:themeTint="BF"/>
          <w:left w:val="single" w:sz="8" w:space="0" w:color="404040" w:themeColor="accent1" w:themeTint="BF"/>
          <w:bottom w:val="single" w:sz="8" w:space="0" w:color="404040" w:themeColor="accent1" w:themeTint="BF"/>
          <w:right w:val="single" w:sz="8" w:space="0" w:color="404040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74D5F3" w:themeColor="accent2" w:themeTint="BF"/>
        <w:left w:val="single" w:sz="8" w:space="0" w:color="74D5F3" w:themeColor="accent2" w:themeTint="BF"/>
        <w:bottom w:val="single" w:sz="8" w:space="0" w:color="74D5F3" w:themeColor="accent2" w:themeTint="BF"/>
        <w:right w:val="single" w:sz="8" w:space="0" w:color="74D5F3" w:themeColor="accent2" w:themeTint="BF"/>
        <w:insideH w:val="single" w:sz="8" w:space="0" w:color="74D5F3" w:themeColor="accent2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74D5F3" w:themeColor="accent2" w:themeTint="BF"/>
          <w:left w:val="single" w:sz="8" w:space="0" w:color="74D5F3" w:themeColor="accent2" w:themeTint="BF"/>
          <w:bottom w:val="single" w:sz="8" w:space="0" w:color="74D5F3" w:themeColor="accent2" w:themeTint="BF"/>
          <w:right w:val="single" w:sz="8" w:space="0" w:color="74D5F3" w:themeColor="accent2" w:themeTint="BF"/>
          <w:insideH w:val="nil"/>
          <w:insideV w:val="nil"/>
        </w:tcBorders>
        <w:shd w:val="clear" w:color="auto" w:fill="46C8F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4D5F3" w:themeColor="accent2" w:themeTint="BF"/>
          <w:left w:val="single" w:sz="8" w:space="0" w:color="74D5F3" w:themeColor="accent2" w:themeTint="BF"/>
          <w:bottom w:val="single" w:sz="8" w:space="0" w:color="74D5F3" w:themeColor="accent2" w:themeTint="BF"/>
          <w:right w:val="single" w:sz="8" w:space="0" w:color="74D5F3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F1F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1F1F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616C" w:themeColor="accent3" w:themeTint="BF"/>
        <w:left w:val="single" w:sz="8" w:space="0" w:color="FF616C" w:themeColor="accent3" w:themeTint="BF"/>
        <w:bottom w:val="single" w:sz="8" w:space="0" w:color="FF616C" w:themeColor="accent3" w:themeTint="BF"/>
        <w:right w:val="single" w:sz="8" w:space="0" w:color="FF616C" w:themeColor="accent3" w:themeTint="BF"/>
        <w:insideH w:val="single" w:sz="8" w:space="0" w:color="FF616C" w:themeColor="accent3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616C" w:themeColor="accent3" w:themeTint="BF"/>
          <w:left w:val="single" w:sz="8" w:space="0" w:color="FF616C" w:themeColor="accent3" w:themeTint="BF"/>
          <w:bottom w:val="single" w:sz="8" w:space="0" w:color="FF616C" w:themeColor="accent3" w:themeTint="BF"/>
          <w:right w:val="single" w:sz="8" w:space="0" w:color="FF616C" w:themeColor="accent3" w:themeTint="BF"/>
          <w:insideH w:val="nil"/>
          <w:insideV w:val="nil"/>
        </w:tcBorders>
        <w:shd w:val="clear" w:color="auto" w:fill="FF2D3C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616C" w:themeColor="accent3" w:themeTint="BF"/>
          <w:left w:val="single" w:sz="8" w:space="0" w:color="FF616C" w:themeColor="accent3" w:themeTint="BF"/>
          <w:bottom w:val="single" w:sz="8" w:space="0" w:color="FF616C" w:themeColor="accent3" w:themeTint="BF"/>
          <w:right w:val="single" w:sz="8" w:space="0" w:color="FF616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BCE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CBCE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AB7B94" w:themeColor="accent4" w:themeTint="BF"/>
        <w:left w:val="single" w:sz="8" w:space="0" w:color="AB7B94" w:themeColor="accent4" w:themeTint="BF"/>
        <w:bottom w:val="single" w:sz="8" w:space="0" w:color="AB7B94" w:themeColor="accent4" w:themeTint="BF"/>
        <w:right w:val="single" w:sz="8" w:space="0" w:color="AB7B94" w:themeColor="accent4" w:themeTint="BF"/>
        <w:insideH w:val="single" w:sz="8" w:space="0" w:color="AB7B94" w:themeColor="accent4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AB7B94" w:themeColor="accent4" w:themeTint="BF"/>
          <w:left w:val="single" w:sz="8" w:space="0" w:color="AB7B94" w:themeColor="accent4" w:themeTint="BF"/>
          <w:bottom w:val="single" w:sz="8" w:space="0" w:color="AB7B94" w:themeColor="accent4" w:themeTint="BF"/>
          <w:right w:val="single" w:sz="8" w:space="0" w:color="AB7B94" w:themeColor="accent4" w:themeTint="BF"/>
          <w:insideH w:val="nil"/>
          <w:insideV w:val="nil"/>
        </w:tcBorders>
        <w:shd w:val="clear" w:color="auto" w:fill="88577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7B94" w:themeColor="accent4" w:themeTint="BF"/>
          <w:left w:val="single" w:sz="8" w:space="0" w:color="AB7B94" w:themeColor="accent4" w:themeTint="BF"/>
          <w:bottom w:val="single" w:sz="8" w:space="0" w:color="AB7B94" w:themeColor="accent4" w:themeTint="BF"/>
          <w:right w:val="single" w:sz="8" w:space="0" w:color="AB7B94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3D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D3D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C1DA4A" w:themeColor="accent5" w:themeTint="BF"/>
        <w:left w:val="single" w:sz="8" w:space="0" w:color="C1DA4A" w:themeColor="accent5" w:themeTint="BF"/>
        <w:bottom w:val="single" w:sz="8" w:space="0" w:color="C1DA4A" w:themeColor="accent5" w:themeTint="BF"/>
        <w:right w:val="single" w:sz="8" w:space="0" w:color="C1DA4A" w:themeColor="accent5" w:themeTint="BF"/>
        <w:insideH w:val="single" w:sz="8" w:space="0" w:color="C1DA4A" w:themeColor="accent5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C1DA4A" w:themeColor="accent5" w:themeTint="BF"/>
          <w:left w:val="single" w:sz="8" w:space="0" w:color="C1DA4A" w:themeColor="accent5" w:themeTint="BF"/>
          <w:bottom w:val="single" w:sz="8" w:space="0" w:color="C1DA4A" w:themeColor="accent5" w:themeTint="BF"/>
          <w:right w:val="single" w:sz="8" w:space="0" w:color="C1DA4A" w:themeColor="accent5" w:themeTint="BF"/>
          <w:insideH w:val="nil"/>
          <w:insideV w:val="nil"/>
        </w:tcBorders>
        <w:shd w:val="clear" w:color="auto" w:fill="9FB82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1DA4A" w:themeColor="accent5" w:themeTint="BF"/>
          <w:left w:val="single" w:sz="8" w:space="0" w:color="C1DA4A" w:themeColor="accent5" w:themeTint="BF"/>
          <w:bottom w:val="single" w:sz="8" w:space="0" w:color="C1DA4A" w:themeColor="accent5" w:themeTint="BF"/>
          <w:right w:val="single" w:sz="8" w:space="0" w:color="C1DA4A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3C3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AF3C3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87BF" w:themeColor="accent6" w:themeTint="BF"/>
        <w:left w:val="single" w:sz="8" w:space="0" w:color="0087BF" w:themeColor="accent6" w:themeTint="BF"/>
        <w:bottom w:val="single" w:sz="8" w:space="0" w:color="0087BF" w:themeColor="accent6" w:themeTint="BF"/>
        <w:right w:val="single" w:sz="8" w:space="0" w:color="0087BF" w:themeColor="accent6" w:themeTint="BF"/>
        <w:insideH w:val="single" w:sz="8" w:space="0" w:color="0087BF" w:themeColor="accent6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0087BF" w:themeColor="accent6" w:themeTint="BF"/>
          <w:left w:val="single" w:sz="8" w:space="0" w:color="0087BF" w:themeColor="accent6" w:themeTint="BF"/>
          <w:bottom w:val="single" w:sz="8" w:space="0" w:color="0087BF" w:themeColor="accent6" w:themeTint="BF"/>
          <w:right w:val="single" w:sz="8" w:space="0" w:color="0087BF" w:themeColor="accent6" w:themeTint="BF"/>
          <w:insideH w:val="nil"/>
          <w:insideV w:val="nil"/>
        </w:tcBorders>
        <w:shd w:val="clear" w:color="auto" w:fill="003C55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87BF" w:themeColor="accent6" w:themeTint="BF"/>
          <w:left w:val="single" w:sz="8" w:space="0" w:color="0087BF" w:themeColor="accent6" w:themeTint="BF"/>
          <w:bottom w:val="single" w:sz="8" w:space="0" w:color="0087BF" w:themeColor="accent6" w:themeTint="BF"/>
          <w:right w:val="single" w:sz="8" w:space="0" w:color="0087B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E0F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E0F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6C8F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6C8F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6C8F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2D3C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2D3C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2D3C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85771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8577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85771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FB82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FB82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FB82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3C55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3C55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3C55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C6330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134" w:hanging="1134"/>
    </w:pPr>
    <w:rPr>
      <w:rFonts w:eastAsiaTheme="majorEastAsia"/>
      <w:sz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33062"/>
    <w:rPr>
      <w:rFonts w:asciiTheme="minorHAnsi" w:eastAsiaTheme="majorEastAsia" w:hAnsiTheme="minorHAnsi" w:cstheme="minorBidi"/>
      <w:color w:val="000000" w:themeColor="text2"/>
      <w:sz w:val="24"/>
      <w:shd w:val="pct20" w:color="auto" w:fill="auto"/>
      <w:lang w:val="en-AU" w:eastAsia="en-US"/>
    </w:rPr>
  </w:style>
  <w:style w:type="paragraph" w:styleId="NormalWeb">
    <w:name w:val="Normal (Web)"/>
    <w:basedOn w:val="Normal"/>
    <w:uiPriority w:val="99"/>
    <w:semiHidden/>
    <w:rsid w:val="00C63303"/>
    <w:rPr>
      <w:sz w:val="24"/>
    </w:rPr>
  </w:style>
  <w:style w:type="paragraph" w:styleId="NormalIndent">
    <w:name w:val="Normal Indent"/>
    <w:basedOn w:val="Normal"/>
    <w:semiHidden/>
    <w:rsid w:val="00431A0B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C63303"/>
    <w:pPr>
      <w:spacing w:after="0"/>
    </w:pPr>
    <w:rPr>
      <w:rFonts w:asciiTheme="majorHAnsi" w:hAnsiTheme="majorHAnsi" w:cstheme="majorHAnsi"/>
    </w:r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33062"/>
    <w:rPr>
      <w:rFonts w:asciiTheme="majorHAnsi" w:eastAsiaTheme="minorHAnsi" w:hAnsiTheme="majorHAnsi" w:cstheme="majorHAnsi"/>
      <w:color w:val="000000" w:themeColor="text2"/>
      <w:lang w:val="en-AU" w:eastAsia="en-US"/>
    </w:rPr>
  </w:style>
  <w:style w:type="paragraph" w:styleId="PlainText">
    <w:name w:val="Plain Text"/>
    <w:basedOn w:val="Normal"/>
    <w:link w:val="PlainTextChar"/>
    <w:uiPriority w:val="99"/>
    <w:semiHidden/>
    <w:rsid w:val="00C63303"/>
    <w:pPr>
      <w:spacing w:after="0"/>
    </w:pPr>
    <w:rPr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szCs w:val="21"/>
      <w:lang w:val="en-AU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64D72"/>
    <w:rPr>
      <w:rFonts w:asciiTheme="majorHAnsi" w:eastAsiaTheme="minorHAnsi" w:hAnsiTheme="majorHAnsi" w:cstheme="minorBidi"/>
      <w:color w:val="000F46" w:themeColor="background2"/>
      <w:sz w:val="14"/>
      <w:lang w:val="en-AU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C63303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Signature">
    <w:name w:val="Signature"/>
    <w:basedOn w:val="Normal"/>
    <w:link w:val="SignatureChar"/>
    <w:uiPriority w:val="99"/>
    <w:semiHidden/>
    <w:rsid w:val="00C63303"/>
    <w:pPr>
      <w:spacing w:after="0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character" w:styleId="SubtleEmphasis">
    <w:name w:val="Subtle Emphasis"/>
    <w:basedOn w:val="DefaultParagraphFont"/>
    <w:uiPriority w:val="99"/>
    <w:semiHidden/>
    <w:rsid w:val="00C63303"/>
    <w:rPr>
      <w:rFonts w:asciiTheme="minorHAnsi" w:hAnsiTheme="minorHAnsi" w:cstheme="minorHAnsi"/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rsid w:val="00C63303"/>
    <w:rPr>
      <w:rFonts w:asciiTheme="minorHAnsi" w:hAnsiTheme="minorHAnsi" w:cstheme="minorHAnsi"/>
      <w:smallCaps/>
      <w:color w:val="46C8F0" w:themeColor="accent2"/>
      <w:u w:val="single"/>
    </w:rPr>
  </w:style>
  <w:style w:type="table" w:styleId="Table3Deffects1">
    <w:name w:val="Table 3D effects 1"/>
    <w:basedOn w:val="TableNormal"/>
    <w:uiPriority w:val="98"/>
    <w:rsid w:val="00C63303"/>
    <w:pPr>
      <w:adjustRightInd w:val="0"/>
      <w:snapToGrid w:val="0"/>
      <w:spacing w:after="80" w:line="240" w:lineRule="atLeast"/>
    </w:pPr>
    <w:tblPr/>
    <w:tcPr>
      <w:shd w:val="solid" w:color="C0C0C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</w:tblPr>
    <w:tcPr>
      <w:shd w:val="solid" w:color="C0C0C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  <w:tblStyleColBandSize w:val="1"/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8"/>
    <w:rsid w:val="00C63303"/>
    <w:pPr>
      <w:adjustRightInd w:val="0"/>
      <w:snapToGrid w:val="0"/>
      <w:spacing w:after="80"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8"/>
    <w:rsid w:val="00C63303"/>
    <w:pPr>
      <w:adjustRightInd w:val="0"/>
      <w:snapToGrid w:val="0"/>
      <w:spacing w:after="80"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bottom w:val="single" w:sz="12" w:space="0" w:color="000000"/>
      </w:tblBorders>
    </w:tblPr>
    <w:tcPr>
      <w:shd w:val="pct20" w:color="FFFF0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8"/>
    <w:rsid w:val="00C63303"/>
    <w:pPr>
      <w:adjustRightInd w:val="0"/>
      <w:snapToGrid w:val="0"/>
      <w:spacing w:after="80"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8"/>
    <w:rsid w:val="00C63303"/>
    <w:pPr>
      <w:adjustRightInd w:val="0"/>
      <w:snapToGrid w:val="0"/>
      <w:spacing w:after="80" w:line="240" w:lineRule="atLeast"/>
    </w:pPr>
    <w:rPr>
      <w:b/>
      <w:bCs/>
    </w:rPr>
    <w:tblPr>
      <w:tblStyleColBandSize w:val="1"/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8"/>
    <w:rsid w:val="00C63303"/>
    <w:pPr>
      <w:adjustRightInd w:val="0"/>
      <w:snapToGrid w:val="0"/>
      <w:spacing w:after="80"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ColBandSize w:val="1"/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cap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</w:tblStyle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8"/>
    <w:rsid w:val="00C63303"/>
    <w:pPr>
      <w:adjustRightInd w:val="0"/>
      <w:snapToGrid w:val="0"/>
      <w:spacing w:after="80"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2"/>
      <w:tblBorders>
        <w:bottom w:val="single" w:sz="12" w:space="0" w:color="80808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C63303"/>
    <w:pPr>
      <w:spacing w:after="0"/>
      <w:ind w:left="200" w:hanging="200"/>
    </w:pPr>
  </w:style>
  <w:style w:type="paragraph" w:styleId="TableofFigures">
    <w:name w:val="table of figures"/>
    <w:basedOn w:val="Normal"/>
    <w:next w:val="Normal"/>
    <w:uiPriority w:val="99"/>
    <w:semiHidden/>
    <w:rsid w:val="00C63303"/>
    <w:pPr>
      <w:spacing w:after="0"/>
    </w:pPr>
  </w:style>
  <w:style w:type="table" w:styleId="TableProfessional">
    <w:name w:val="Table Professional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8"/>
    <w:rsid w:val="00C63303"/>
    <w:pPr>
      <w:adjustRightInd w:val="0"/>
      <w:snapToGrid w:val="0"/>
      <w:spacing w:after="80" w:line="240" w:lineRule="atLeast"/>
    </w:pPr>
    <w:tblPr/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left w:val="single" w:sz="6" w:space="0" w:color="000000"/>
        <w:right w:val="single" w:sz="6" w:space="0" w:color="00000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</w:tblStylePr>
  </w:style>
  <w:style w:type="table" w:styleId="TableWeb1">
    <w:name w:val="Table Web 1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semiHidden/>
    <w:qFormat/>
    <w:rsid w:val="00823E1E"/>
    <w:pPr>
      <w:ind w:left="720"/>
      <w:contextualSpacing/>
    </w:pPr>
  </w:style>
  <w:style w:type="paragraph" w:styleId="TOAHeading">
    <w:name w:val="toa heading"/>
    <w:basedOn w:val="Normal"/>
    <w:next w:val="Normal"/>
    <w:uiPriority w:val="99"/>
    <w:semiHidden/>
    <w:rsid w:val="00C63303"/>
    <w:rPr>
      <w:rFonts w:asciiTheme="majorHAnsi" w:eastAsiaTheme="majorEastAsia" w:hAnsiTheme="majorHAnsi" w:cstheme="majorHAnsi"/>
      <w:b/>
      <w:bCs/>
      <w:sz w:val="24"/>
    </w:rPr>
  </w:style>
  <w:style w:type="paragraph" w:styleId="TOC5">
    <w:name w:val="toc 5"/>
    <w:basedOn w:val="Normal"/>
    <w:next w:val="Normal"/>
    <w:autoRedefine/>
    <w:uiPriority w:val="99"/>
    <w:semiHidden/>
    <w:rsid w:val="00C63303"/>
    <w:pPr>
      <w:spacing w:after="100"/>
      <w:ind w:left="800"/>
    </w:pPr>
  </w:style>
  <w:style w:type="paragraph" w:styleId="TOC6">
    <w:name w:val="toc 6"/>
    <w:basedOn w:val="Normal"/>
    <w:next w:val="Normal"/>
    <w:autoRedefine/>
    <w:uiPriority w:val="99"/>
    <w:semiHidden/>
    <w:rsid w:val="00C63303"/>
    <w:pPr>
      <w:spacing w:after="100"/>
      <w:ind w:left="1000"/>
    </w:pPr>
  </w:style>
  <w:style w:type="paragraph" w:styleId="TOC7">
    <w:name w:val="toc 7"/>
    <w:basedOn w:val="Normal"/>
    <w:next w:val="Normal"/>
    <w:autoRedefine/>
    <w:uiPriority w:val="99"/>
    <w:semiHidden/>
    <w:rsid w:val="00C63303"/>
    <w:pPr>
      <w:spacing w:after="100"/>
      <w:ind w:left="1200"/>
    </w:pPr>
  </w:style>
  <w:style w:type="paragraph" w:styleId="TOC8">
    <w:name w:val="toc 8"/>
    <w:basedOn w:val="Normal"/>
    <w:next w:val="Normal"/>
    <w:autoRedefine/>
    <w:uiPriority w:val="99"/>
    <w:semiHidden/>
    <w:rsid w:val="00C63303"/>
    <w:pPr>
      <w:spacing w:after="100"/>
      <w:ind w:left="1400"/>
    </w:pPr>
  </w:style>
  <w:style w:type="paragraph" w:styleId="TOC9">
    <w:name w:val="toc 9"/>
    <w:basedOn w:val="Normal"/>
    <w:next w:val="Normal"/>
    <w:autoRedefine/>
    <w:uiPriority w:val="99"/>
    <w:semiHidden/>
    <w:rsid w:val="00C63303"/>
    <w:pPr>
      <w:spacing w:after="100"/>
      <w:ind w:left="1600"/>
    </w:pPr>
  </w:style>
  <w:style w:type="paragraph" w:styleId="TOCHeading">
    <w:name w:val="TOC Heading"/>
    <w:basedOn w:val="Heading1"/>
    <w:next w:val="Normal"/>
    <w:uiPriority w:val="23"/>
    <w:semiHidden/>
    <w:rsid w:val="00466BBD"/>
    <w:pPr>
      <w:outlineLvl w:val="9"/>
    </w:pPr>
  </w:style>
  <w:style w:type="table" w:customStyle="1" w:styleId="LayoutGrid">
    <w:name w:val="Layout Grid"/>
    <w:basedOn w:val="TableNormal"/>
    <w:uiPriority w:val="99"/>
    <w:rsid w:val="00EE3284"/>
    <w:rPr>
      <w:rFonts w:asciiTheme="minorHAnsi" w:hAnsiTheme="minorHAnsi"/>
    </w:rPr>
    <w:tblPr>
      <w:tblCellMar>
        <w:left w:w="0" w:type="dxa"/>
        <w:right w:w="0" w:type="dxa"/>
      </w:tblCellMar>
    </w:tblPr>
  </w:style>
  <w:style w:type="character" w:customStyle="1" w:styleId="HeaderChar">
    <w:name w:val="Header Char"/>
    <w:basedOn w:val="DefaultParagraphFont"/>
    <w:link w:val="Header"/>
    <w:uiPriority w:val="99"/>
    <w:rsid w:val="00E33062"/>
    <w:rPr>
      <w:rFonts w:asciiTheme="majorHAnsi" w:eastAsiaTheme="minorHAnsi" w:hAnsiTheme="majorHAnsi" w:cstheme="minorBidi"/>
      <w:color w:val="000000" w:themeColor="text2"/>
      <w:sz w:val="16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rsid w:val="00466BBD"/>
    <w:pPr>
      <w:tabs>
        <w:tab w:val="right" w:pos="9628"/>
      </w:tabs>
      <w:spacing w:after="60"/>
      <w:ind w:left="567" w:hanging="567"/>
    </w:pPr>
    <w:rPr>
      <w:rFonts w:asciiTheme="majorHAnsi" w:hAnsiTheme="majorHAnsi"/>
      <w:b/>
      <w:bCs/>
      <w:caps/>
      <w:noProof/>
    </w:rPr>
  </w:style>
  <w:style w:type="paragraph" w:styleId="TOC3">
    <w:name w:val="toc 3"/>
    <w:basedOn w:val="Normal"/>
    <w:next w:val="Normal"/>
    <w:autoRedefine/>
    <w:uiPriority w:val="39"/>
    <w:semiHidden/>
    <w:rsid w:val="00466BBD"/>
    <w:pPr>
      <w:tabs>
        <w:tab w:val="right" w:pos="9628"/>
      </w:tabs>
      <w:spacing w:before="60" w:after="60"/>
      <w:ind w:left="1134" w:hanging="567"/>
    </w:pPr>
    <w:rPr>
      <w:noProof/>
    </w:rPr>
  </w:style>
  <w:style w:type="character" w:customStyle="1" w:styleId="Heading4Char">
    <w:name w:val="Heading 4 Char"/>
    <w:basedOn w:val="DefaultParagraphFont"/>
    <w:link w:val="Heading4"/>
    <w:uiPriority w:val="4"/>
    <w:semiHidden/>
    <w:rsid w:val="003A3739"/>
    <w:rPr>
      <w:rFonts w:asciiTheme="minorHAnsi" w:eastAsiaTheme="majorEastAsia" w:hAnsiTheme="minorHAnsi" w:cstheme="majorBidi"/>
      <w:iCs/>
      <w:caps/>
      <w:sz w:val="24"/>
      <w:lang w:val="en-AU" w:eastAsia="en-US"/>
    </w:rPr>
  </w:style>
  <w:style w:type="paragraph" w:customStyle="1" w:styleId="CoverFooter">
    <w:name w:val="Cover Footer"/>
    <w:basedOn w:val="Footer"/>
    <w:uiPriority w:val="99"/>
    <w:semiHidden/>
    <w:qFormat/>
    <w:rsid w:val="00F40687"/>
    <w:pPr>
      <w:spacing w:after="60"/>
      <w:jc w:val="center"/>
    </w:pPr>
    <w:rPr>
      <w:caps/>
      <w:color w:val="FFFFFF"/>
    </w:rPr>
  </w:style>
  <w:style w:type="paragraph" w:customStyle="1" w:styleId="FooterURL">
    <w:name w:val="Footer URL"/>
    <w:basedOn w:val="Footer"/>
    <w:uiPriority w:val="99"/>
    <w:semiHidden/>
    <w:qFormat/>
    <w:rsid w:val="00420B00"/>
    <w:rPr>
      <w:rFonts w:ascii="Ubuntu Medium" w:hAnsi="Ubuntu Medium"/>
    </w:rPr>
  </w:style>
  <w:style w:type="paragraph" w:customStyle="1" w:styleId="FooterInfo2">
    <w:name w:val="Footer Info 2"/>
    <w:basedOn w:val="Footer"/>
    <w:uiPriority w:val="99"/>
    <w:semiHidden/>
    <w:qFormat/>
    <w:rsid w:val="00420B00"/>
    <w:pPr>
      <w:spacing w:line="100" w:lineRule="atLeast"/>
    </w:pPr>
    <w:rPr>
      <w:sz w:val="10"/>
    </w:rPr>
  </w:style>
  <w:style w:type="paragraph" w:customStyle="1" w:styleId="CoverURL">
    <w:name w:val="Cover URL"/>
    <w:basedOn w:val="Footer"/>
    <w:uiPriority w:val="99"/>
    <w:semiHidden/>
    <w:qFormat/>
    <w:rsid w:val="000063F9"/>
    <w:rPr>
      <w:b/>
      <w:caps/>
      <w:sz w:val="20"/>
    </w:rPr>
  </w:style>
  <w:style w:type="paragraph" w:styleId="ListNumber3">
    <w:name w:val="List Number 3"/>
    <w:basedOn w:val="Normal"/>
    <w:uiPriority w:val="7"/>
    <w:qFormat/>
    <w:rsid w:val="006C5C6A"/>
    <w:pPr>
      <w:numPr>
        <w:ilvl w:val="2"/>
        <w:numId w:val="28"/>
      </w:numPr>
    </w:pPr>
  </w:style>
  <w:style w:type="paragraph" w:customStyle="1" w:styleId="CoverDetailsHeading">
    <w:name w:val="Cover Details Heading"/>
    <w:basedOn w:val="Normal"/>
    <w:uiPriority w:val="99"/>
    <w:semiHidden/>
    <w:qFormat/>
    <w:rsid w:val="00325D72"/>
    <w:pPr>
      <w:keepLines/>
      <w:numPr>
        <w:ilvl w:val="1"/>
      </w:numPr>
      <w:spacing w:before="0" w:after="0" w:line="240" w:lineRule="atLeast"/>
    </w:pPr>
    <w:rPr>
      <w:rFonts w:ascii="Ubuntu Medium" w:eastAsiaTheme="minorEastAsia" w:hAnsi="Ubuntu Medium"/>
      <w:b/>
      <w:color w:val="885771" w:themeColor="accent4"/>
    </w:rPr>
  </w:style>
  <w:style w:type="paragraph" w:styleId="TOC4">
    <w:name w:val="toc 4"/>
    <w:basedOn w:val="Normal"/>
    <w:next w:val="Normal"/>
    <w:autoRedefine/>
    <w:uiPriority w:val="99"/>
    <w:semiHidden/>
    <w:rsid w:val="00466BBD"/>
    <w:pPr>
      <w:tabs>
        <w:tab w:val="right" w:pos="9628"/>
      </w:tabs>
      <w:spacing w:before="60" w:after="60"/>
      <w:ind w:left="1135" w:hanging="851"/>
    </w:pPr>
  </w:style>
  <w:style w:type="table" w:styleId="GridTable5Dark-Accent2">
    <w:name w:val="Grid Table 5 Dark Accent 2"/>
    <w:basedOn w:val="TableNormal"/>
    <w:uiPriority w:val="50"/>
    <w:rsid w:val="00ED5D0E"/>
    <w:rPr>
      <w:rFonts w:asciiTheme="minorHAnsi" w:eastAsiaTheme="minorHAnsi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F4FC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C8F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C8F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6C8F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6C8F0" w:themeFill="accent2"/>
      </w:tcPr>
    </w:tblStylePr>
    <w:tblStylePr w:type="band1Vert">
      <w:tblPr/>
      <w:tcPr>
        <w:shd w:val="clear" w:color="auto" w:fill="B5E9F9" w:themeFill="accent2" w:themeFillTint="66"/>
      </w:tcPr>
    </w:tblStylePr>
    <w:tblStylePr w:type="band1Horz">
      <w:tblPr/>
      <w:tcPr>
        <w:shd w:val="clear" w:color="auto" w:fill="B5E9F9" w:themeFill="accent2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A8521A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2"/>
    <w:rsid w:val="00F137E6"/>
    <w:rPr>
      <w:rFonts w:asciiTheme="minorHAnsi" w:eastAsiaTheme="majorEastAsia" w:hAnsiTheme="minorHAnsi" w:cstheme="majorBidi"/>
      <w:b/>
      <w:color w:val="000F46" w:themeColor="background2"/>
      <w:sz w:val="24"/>
      <w:szCs w:val="26"/>
      <w:lang w:val="en-AU" w:eastAsia="en-US"/>
    </w:rPr>
  </w:style>
  <w:style w:type="numbering" w:customStyle="1" w:styleId="AppendixNumbers">
    <w:name w:val="Appendix Numbers"/>
    <w:uiPriority w:val="99"/>
    <w:rsid w:val="00466BBD"/>
    <w:pPr>
      <w:numPr>
        <w:numId w:val="14"/>
      </w:numPr>
    </w:pPr>
  </w:style>
  <w:style w:type="paragraph" w:customStyle="1" w:styleId="PulloutText">
    <w:name w:val="Pull out Text"/>
    <w:basedOn w:val="Normal"/>
    <w:uiPriority w:val="10"/>
    <w:semiHidden/>
    <w:qFormat/>
    <w:rsid w:val="00611B30"/>
    <w:pPr>
      <w:spacing w:line="240" w:lineRule="atLeast"/>
    </w:pPr>
    <w:rPr>
      <w:color w:val="FFFFFF" w:themeColor="background1"/>
    </w:rPr>
  </w:style>
  <w:style w:type="numbering" w:customStyle="1" w:styleId="DefaultBullets">
    <w:name w:val="Default Bullets"/>
    <w:uiPriority w:val="99"/>
    <w:rsid w:val="00906B61"/>
    <w:pPr>
      <w:numPr>
        <w:numId w:val="19"/>
      </w:numPr>
    </w:pPr>
  </w:style>
  <w:style w:type="table" w:styleId="GridTable5Dark-Accent1">
    <w:name w:val="Grid Table 5 Dark Accent 1"/>
    <w:basedOn w:val="TableNormal"/>
    <w:uiPriority w:val="50"/>
    <w:rsid w:val="00466BBD"/>
    <w:pPr>
      <w:spacing w:before="240" w:line="280" w:lineRule="atLeast"/>
    </w:pPr>
    <w:rPr>
      <w:rFonts w:asciiTheme="minorHAnsi" w:eastAsiaTheme="minorHAnsi" w:hAnsiTheme="minorHAnsi" w:cstheme="minorBidi"/>
      <w:color w:val="000000" w:themeColor="text2"/>
      <w:lang w:val="en-AU"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accent1"/>
      </w:tcPr>
    </w:tblStylePr>
    <w:tblStylePr w:type="band1Vert">
      <w:tblPr/>
      <w:tcPr>
        <w:shd w:val="clear" w:color="auto" w:fill="999999" w:themeFill="accent1" w:themeFillTint="66"/>
      </w:tcPr>
    </w:tblStylePr>
    <w:tblStylePr w:type="band1Horz">
      <w:tblPr/>
      <w:tcPr>
        <w:shd w:val="clear" w:color="auto" w:fill="999999" w:themeFill="accent1" w:themeFillTint="66"/>
      </w:tcPr>
    </w:tblStylePr>
  </w:style>
  <w:style w:type="table" w:customStyle="1" w:styleId="UniofMelTable1">
    <w:name w:val="Uni of Mel_Table1"/>
    <w:basedOn w:val="TableNormal"/>
    <w:uiPriority w:val="99"/>
    <w:rsid w:val="00604CD8"/>
    <w:rPr>
      <w:rFonts w:asciiTheme="minorHAnsi" w:hAnsiTheme="minorHAnsi"/>
    </w:rPr>
    <w:tblPr>
      <w:tblStyleRowBandSize w:val="1"/>
      <w:tblBorders>
        <w:right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background1"/>
    </w:tcPr>
    <w:tblStylePr w:type="firstRow">
      <w:rPr>
        <w:rFonts w:asciiTheme="majorHAnsi" w:hAnsiTheme="majorHAnsi"/>
        <w:b w:val="0"/>
        <w:i w:val="0"/>
        <w:caps w:val="0"/>
        <w:smallCaps w:val="0"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F46" w:themeFill="background2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FFFFFF" w:themeFill="background1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EBEBEB"/>
      </w:tcPr>
    </w:tblStylePr>
  </w:style>
  <w:style w:type="table" w:customStyle="1" w:styleId="UniofMelTable2">
    <w:name w:val="Uni of Mel_Table2"/>
    <w:basedOn w:val="TableNormal"/>
    <w:uiPriority w:val="99"/>
    <w:rsid w:val="00D809E3"/>
    <w:rPr>
      <w:rFonts w:asciiTheme="minorHAnsi" w:hAnsiTheme="minorHAnsi"/>
    </w:rPr>
    <w:tblPr>
      <w:tblStyleRowBandSize w:val="1"/>
      <w:tblBorders>
        <w:top w:val="single" w:sz="4" w:space="0" w:color="000F46" w:themeColor="background2"/>
        <w:left w:val="single" w:sz="4" w:space="0" w:color="000F46" w:themeColor="background2"/>
        <w:bottom w:val="single" w:sz="4" w:space="0" w:color="000F46" w:themeColor="background2"/>
        <w:right w:val="single" w:sz="4" w:space="0" w:color="000F46" w:themeColor="background2"/>
        <w:insideH w:val="single" w:sz="4" w:space="0" w:color="000F46" w:themeColor="background2"/>
        <w:insideV w:val="single" w:sz="4" w:space="0" w:color="000F46" w:themeColor="background2"/>
      </w:tblBorders>
    </w:tblPr>
    <w:tcPr>
      <w:shd w:val="clear" w:color="auto" w:fill="auto"/>
    </w:tcPr>
    <w:tblStylePr w:type="firstRow">
      <w:rPr>
        <w:rFonts w:asciiTheme="majorHAnsi" w:hAnsiTheme="majorHAnsi"/>
        <w:b w:val="0"/>
        <w:i w:val="0"/>
        <w:caps w:val="0"/>
        <w:smallCaps w:val="0"/>
        <w:color w:val="auto"/>
        <w:sz w:val="20"/>
      </w:rPr>
      <w:tblPr/>
      <w:tcPr>
        <w:tcBorders>
          <w:top w:val="single" w:sz="4" w:space="0" w:color="000F46" w:themeColor="background2"/>
          <w:left w:val="single" w:sz="4" w:space="0" w:color="000F46" w:themeColor="background2"/>
          <w:bottom w:val="single" w:sz="4" w:space="0" w:color="000F46" w:themeColor="background2"/>
          <w:right w:val="single" w:sz="4" w:space="0" w:color="000F46" w:themeColor="background2"/>
          <w:insideH w:val="single" w:sz="4" w:space="0" w:color="000F46" w:themeColor="background2"/>
          <w:insideV w:val="single" w:sz="4" w:space="0" w:color="000F46" w:themeColor="background2"/>
          <w:tl2br w:val="nil"/>
          <w:tr2bl w:val="nil"/>
        </w:tcBorders>
        <w:shd w:val="clear" w:color="auto" w:fill="000F46" w:themeFill="background2"/>
      </w:tcPr>
    </w:tblStylePr>
    <w:tblStylePr w:type="lastRow">
      <w:tblPr/>
      <w:tcPr>
        <w:tcBorders>
          <w:top w:val="single" w:sz="4" w:space="0" w:color="000F46" w:themeColor="background2"/>
          <w:left w:val="single" w:sz="4" w:space="0" w:color="000F46" w:themeColor="background2"/>
          <w:bottom w:val="single" w:sz="4" w:space="0" w:color="000F46" w:themeColor="background2"/>
          <w:right w:val="single" w:sz="4" w:space="0" w:color="000F46" w:themeColor="background2"/>
          <w:insideH w:val="single" w:sz="4" w:space="0" w:color="000F46" w:themeColor="background2"/>
          <w:insideV w:val="single" w:sz="4" w:space="0" w:color="000F46" w:themeColor="background2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single" w:sz="4" w:space="0" w:color="000F46" w:themeColor="background2"/>
          <w:left w:val="single" w:sz="4" w:space="0" w:color="000F46" w:themeColor="background2"/>
          <w:bottom w:val="single" w:sz="4" w:space="0" w:color="000F46" w:themeColor="background2"/>
          <w:right w:val="single" w:sz="4" w:space="0" w:color="000F46" w:themeColor="background2"/>
          <w:insideH w:val="single" w:sz="4" w:space="0" w:color="000F46" w:themeColor="background2"/>
          <w:insideV w:val="single" w:sz="4" w:space="0" w:color="000F46" w:themeColor="background2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4" w:space="0" w:color="000F46" w:themeColor="background2"/>
          <w:left w:val="single" w:sz="4" w:space="0" w:color="000F46" w:themeColor="background2"/>
          <w:bottom w:val="single" w:sz="4" w:space="0" w:color="000F46" w:themeColor="background2"/>
          <w:right w:val="single" w:sz="4" w:space="0" w:color="000F46" w:themeColor="background2"/>
          <w:insideH w:val="single" w:sz="4" w:space="0" w:color="000F46" w:themeColor="background2"/>
          <w:insideV w:val="single" w:sz="4" w:space="0" w:color="000F46" w:themeColor="background2"/>
          <w:tl2br w:val="nil"/>
          <w:tr2bl w:val="nil"/>
        </w:tcBorders>
        <w:shd w:val="clear" w:color="auto" w:fill="auto"/>
      </w:tcPr>
    </w:tblStylePr>
  </w:style>
  <w:style w:type="character" w:customStyle="1" w:styleId="Heading1Char">
    <w:name w:val="Heading 1 Char"/>
    <w:basedOn w:val="DefaultParagraphFont"/>
    <w:link w:val="Heading1"/>
    <w:uiPriority w:val="2"/>
    <w:rsid w:val="00EB233B"/>
    <w:rPr>
      <w:rFonts w:asciiTheme="majorHAnsi" w:eastAsiaTheme="majorEastAsia" w:hAnsiTheme="majorHAnsi" w:cstheme="majorBidi"/>
      <w:b/>
      <w:color w:val="000F46" w:themeColor="background2"/>
      <w:sz w:val="32"/>
      <w:szCs w:val="32"/>
      <w:lang w:val="en-AU" w:eastAsia="en-US"/>
    </w:rPr>
  </w:style>
  <w:style w:type="paragraph" w:customStyle="1" w:styleId="OutlineListNumber2">
    <w:name w:val="Outline List Number 2"/>
    <w:basedOn w:val="Heading2"/>
    <w:uiPriority w:val="2"/>
    <w:rsid w:val="006C5C6A"/>
    <w:pPr>
      <w:numPr>
        <w:ilvl w:val="1"/>
        <w:numId w:val="40"/>
      </w:numPr>
      <w:spacing w:before="120"/>
    </w:pPr>
    <w:rPr>
      <w:b w:val="0"/>
      <w:color w:val="000000" w:themeColor="text1"/>
      <w:sz w:val="20"/>
    </w:rPr>
  </w:style>
  <w:style w:type="character" w:customStyle="1" w:styleId="Heading3Char">
    <w:name w:val="Heading 3 Char"/>
    <w:basedOn w:val="DefaultParagraphFont"/>
    <w:link w:val="Heading3"/>
    <w:uiPriority w:val="2"/>
    <w:rsid w:val="00F137E6"/>
    <w:rPr>
      <w:rFonts w:asciiTheme="minorHAnsi" w:eastAsiaTheme="majorEastAsia" w:hAnsiTheme="minorHAnsi" w:cstheme="majorBidi"/>
      <w:b/>
      <w:color w:val="000F46" w:themeColor="background2"/>
      <w:szCs w:val="24"/>
      <w:lang w:val="en-AU" w:eastAsia="en-US"/>
    </w:rPr>
  </w:style>
  <w:style w:type="paragraph" w:customStyle="1" w:styleId="OutlineListNumber3">
    <w:name w:val="Outline List Number 3"/>
    <w:basedOn w:val="Heading3"/>
    <w:uiPriority w:val="2"/>
    <w:rsid w:val="006C5C6A"/>
    <w:pPr>
      <w:numPr>
        <w:ilvl w:val="2"/>
        <w:numId w:val="40"/>
      </w:numPr>
      <w:spacing w:before="120"/>
    </w:pPr>
    <w:rPr>
      <w:b w:val="0"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E33062"/>
    <w:rPr>
      <w:rFonts w:asciiTheme="minorHAnsi" w:eastAsiaTheme="majorEastAsia" w:hAnsiTheme="minorHAnsi" w:cstheme="majorBidi"/>
      <w:b/>
      <w:color w:val="000000" w:themeColor="text2"/>
      <w:sz w:val="21"/>
      <w:lang w:val="en-AU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E33062"/>
    <w:rPr>
      <w:rFonts w:asciiTheme="minorHAnsi" w:eastAsiaTheme="majorEastAsia" w:hAnsiTheme="minorHAnsi" w:cstheme="majorBidi"/>
      <w:b/>
      <w:i/>
      <w:color w:val="000000" w:themeColor="text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E33062"/>
    <w:rPr>
      <w:rFonts w:asciiTheme="minorHAnsi" w:eastAsiaTheme="majorEastAsia" w:hAnsiTheme="minorHAnsi" w:cstheme="majorBidi"/>
      <w:i/>
      <w:iCs/>
      <w:color w:val="000000" w:themeColor="text2"/>
      <w:lang w:val="en-AU" w:eastAsia="en-US"/>
    </w:rPr>
  </w:style>
  <w:style w:type="numbering" w:customStyle="1" w:styleId="NumberedHeadings">
    <w:name w:val="Numbered Headings"/>
    <w:uiPriority w:val="99"/>
    <w:rsid w:val="006C5C6A"/>
    <w:pPr>
      <w:numPr>
        <w:numId w:val="23"/>
      </w:numPr>
    </w:pPr>
  </w:style>
  <w:style w:type="paragraph" w:styleId="Quote">
    <w:name w:val="Quote"/>
    <w:basedOn w:val="Normal"/>
    <w:next w:val="Normal"/>
    <w:link w:val="QuoteChar"/>
    <w:uiPriority w:val="99"/>
    <w:semiHidden/>
    <w:rsid w:val="00466BBD"/>
    <w:pPr>
      <w:spacing w:before="200" w:after="160"/>
      <w:ind w:left="284" w:right="284"/>
    </w:pPr>
    <w:rPr>
      <w:color w:val="000000" w:themeColor="accen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E33062"/>
    <w:rPr>
      <w:rFonts w:asciiTheme="minorHAnsi" w:eastAsiaTheme="minorHAnsi" w:hAnsiTheme="minorHAnsi" w:cstheme="minorBidi"/>
      <w:color w:val="000000" w:themeColor="accent1"/>
      <w:sz w:val="24"/>
      <w:szCs w:val="24"/>
      <w:lang w:val="en-AU" w:eastAsia="en-US"/>
    </w:rPr>
  </w:style>
  <w:style w:type="paragraph" w:customStyle="1" w:styleId="SourceNotes">
    <w:name w:val="Source Notes"/>
    <w:basedOn w:val="Normal"/>
    <w:uiPriority w:val="99"/>
    <w:semiHidden/>
    <w:rsid w:val="00466BBD"/>
    <w:pPr>
      <w:spacing w:before="60" w:after="60" w:line="200" w:lineRule="atLeast"/>
    </w:pPr>
    <w:rPr>
      <w:sz w:val="16"/>
    </w:rPr>
  </w:style>
  <w:style w:type="paragraph" w:customStyle="1" w:styleId="SourceNotesHeading">
    <w:name w:val="Source Notes Heading"/>
    <w:basedOn w:val="SourceNotes"/>
    <w:uiPriority w:val="99"/>
    <w:semiHidden/>
    <w:rsid w:val="00466BBD"/>
    <w:pPr>
      <w:spacing w:before="120"/>
    </w:pPr>
    <w:rPr>
      <w:rFonts w:asciiTheme="majorHAnsi" w:hAnsiTheme="majorHAnsi"/>
      <w:b/>
    </w:rPr>
  </w:style>
  <w:style w:type="paragraph" w:customStyle="1" w:styleId="SourceNotesNumbered">
    <w:name w:val="Source Notes Numbered"/>
    <w:basedOn w:val="SourceNotes"/>
    <w:uiPriority w:val="99"/>
    <w:semiHidden/>
    <w:rsid w:val="00466BBD"/>
    <w:pPr>
      <w:numPr>
        <w:numId w:val="24"/>
      </w:numPr>
    </w:pPr>
  </w:style>
  <w:style w:type="paragraph" w:styleId="ListBullet3">
    <w:name w:val="List Bullet 3"/>
    <w:basedOn w:val="Normal"/>
    <w:uiPriority w:val="6"/>
    <w:rsid w:val="00906B61"/>
    <w:pPr>
      <w:numPr>
        <w:ilvl w:val="2"/>
        <w:numId w:val="39"/>
      </w:numPr>
    </w:pPr>
  </w:style>
  <w:style w:type="paragraph" w:customStyle="1" w:styleId="OutlineListNumber">
    <w:name w:val="Outline List Number"/>
    <w:basedOn w:val="Heading1"/>
    <w:uiPriority w:val="2"/>
    <w:qFormat/>
    <w:rsid w:val="006C5C6A"/>
    <w:pPr>
      <w:numPr>
        <w:numId w:val="40"/>
      </w:numPr>
      <w:spacing w:before="120" w:after="120" w:line="240" w:lineRule="atLeast"/>
    </w:pPr>
    <w:rPr>
      <w:b w:val="0"/>
      <w:color w:val="000000" w:themeColor="text1"/>
      <w:sz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04884"/>
    <w:rPr>
      <w:vertAlign w:val="superscript"/>
    </w:rPr>
  </w:style>
  <w:style w:type="table" w:customStyle="1" w:styleId="UniofMelTable3">
    <w:name w:val="Uni of Mel_Table3"/>
    <w:basedOn w:val="TableNormal"/>
    <w:uiPriority w:val="99"/>
    <w:rsid w:val="0097029E"/>
    <w:rPr>
      <w:rFonts w:asciiTheme="minorHAnsi" w:hAnsiTheme="minorHAnsi"/>
    </w:rPr>
    <w:tblPr>
      <w:tblStyleRowBandSize w:val="1"/>
      <w:tblBorders>
        <w:top w:val="single" w:sz="4" w:space="0" w:color="000F46" w:themeColor="background2"/>
        <w:bottom w:val="single" w:sz="4" w:space="0" w:color="000F46" w:themeColor="background2"/>
        <w:insideH w:val="single" w:sz="4" w:space="0" w:color="000F46" w:themeColor="background2"/>
      </w:tblBorders>
    </w:tblPr>
    <w:tcPr>
      <w:shd w:val="clear" w:color="auto" w:fill="auto"/>
    </w:tcPr>
    <w:tblStylePr w:type="firstRow">
      <w:rPr>
        <w:rFonts w:asciiTheme="majorHAnsi" w:hAnsiTheme="majorHAnsi"/>
        <w:b w:val="0"/>
        <w:i w:val="0"/>
        <w:caps w:val="0"/>
        <w:smallCaps w:val="0"/>
        <w:color w:val="auto"/>
        <w:sz w:val="20"/>
      </w:rPr>
      <w:tblPr/>
      <w:tcPr>
        <w:tcBorders>
          <w:top w:val="single" w:sz="4" w:space="0" w:color="000F46" w:themeColor="background2"/>
          <w:left w:val="nil"/>
          <w:bottom w:val="single" w:sz="4" w:space="0" w:color="000F46" w:themeColor="background2"/>
          <w:right w:val="nil"/>
          <w:insideH w:val="single" w:sz="4" w:space="0" w:color="000F46" w:themeColor="background2"/>
          <w:insideV w:val="nil"/>
          <w:tl2br w:val="nil"/>
          <w:tr2bl w:val="nil"/>
        </w:tcBorders>
        <w:shd w:val="clear" w:color="auto" w:fill="000F46" w:themeFill="background2"/>
      </w:tcPr>
    </w:tblStylePr>
    <w:tblStylePr w:type="lastRow">
      <w:tblPr/>
      <w:tcPr>
        <w:tcBorders>
          <w:top w:val="single" w:sz="4" w:space="0" w:color="000F46" w:themeColor="background2"/>
          <w:left w:val="nil"/>
          <w:bottom w:val="single" w:sz="4" w:space="0" w:color="000F46" w:themeColor="background2"/>
          <w:right w:val="nil"/>
          <w:insideH w:val="single" w:sz="4" w:space="0" w:color="000F46" w:themeColor="background2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single" w:sz="4" w:space="0" w:color="000F46" w:themeColor="background2"/>
          <w:left w:val="nil"/>
          <w:bottom w:val="single" w:sz="4" w:space="0" w:color="000F46" w:themeColor="background2"/>
          <w:right w:val="nil"/>
          <w:insideH w:val="single" w:sz="4" w:space="0" w:color="000F46" w:themeColor="background2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4" w:space="0" w:color="000F46" w:themeColor="background2"/>
          <w:left w:val="nil"/>
          <w:bottom w:val="single" w:sz="4" w:space="0" w:color="000F46" w:themeColor="background2"/>
          <w:right w:val="nil"/>
          <w:insideH w:val="single" w:sz="4" w:space="0" w:color="000F46" w:themeColor="background2"/>
          <w:insideV w:val="nil"/>
          <w:tl2br w:val="nil"/>
          <w:tr2bl w:val="nil"/>
        </w:tcBorders>
        <w:shd w:val="clear" w:color="auto" w:fill="auto"/>
      </w:tcPr>
    </w:tblStylePr>
  </w:style>
  <w:style w:type="numbering" w:customStyle="1" w:styleId="ACENNumberList">
    <w:name w:val="ACEN Number List"/>
    <w:uiPriority w:val="99"/>
    <w:rsid w:val="004D5777"/>
    <w:pPr>
      <w:numPr>
        <w:numId w:val="32"/>
      </w:numPr>
    </w:pPr>
  </w:style>
  <w:style w:type="numbering" w:customStyle="1" w:styleId="ACENListBullets">
    <w:name w:val="ACEN List Bullets"/>
    <w:uiPriority w:val="99"/>
    <w:rsid w:val="004D5777"/>
    <w:pPr>
      <w:numPr>
        <w:numId w:val="33"/>
      </w:numPr>
    </w:pPr>
  </w:style>
  <w:style w:type="paragraph" w:customStyle="1" w:styleId="InroCopy">
    <w:name w:val="InroCopy"/>
    <w:basedOn w:val="Normal"/>
    <w:semiHidden/>
    <w:qFormat/>
    <w:rsid w:val="00F137E6"/>
    <w:pPr>
      <w:spacing w:after="240"/>
    </w:pPr>
    <w:rPr>
      <w:color w:val="000F46" w:themeColor="background2"/>
      <w:sz w:val="28"/>
    </w:rPr>
  </w:style>
  <w:style w:type="paragraph" w:styleId="Date">
    <w:name w:val="Date"/>
    <w:basedOn w:val="Normal"/>
    <w:next w:val="Normal"/>
    <w:link w:val="DateChar"/>
    <w:rsid w:val="00F137E6"/>
    <w:pPr>
      <w:suppressAutoHyphens w:val="0"/>
      <w:adjustRightInd w:val="0"/>
      <w:snapToGrid w:val="0"/>
      <w:spacing w:before="0" w:after="80" w:line="260" w:lineRule="atLeast"/>
      <w:contextualSpacing/>
    </w:pPr>
    <w:rPr>
      <w:rFonts w:eastAsia="Times New Roman" w:cs="Times New Roman"/>
      <w:color w:val="FFFFFF" w:themeColor="background1"/>
    </w:rPr>
  </w:style>
  <w:style w:type="character" w:customStyle="1" w:styleId="DateChar">
    <w:name w:val="Date Char"/>
    <w:basedOn w:val="DefaultParagraphFont"/>
    <w:link w:val="Date"/>
    <w:rsid w:val="00F137E6"/>
    <w:rPr>
      <w:rFonts w:asciiTheme="minorHAnsi" w:eastAsia="Times New Roman" w:hAnsiTheme="minorHAnsi"/>
      <w:color w:val="FFFFFF" w:themeColor="background1"/>
      <w:lang w:val="en-AU" w:eastAsia="en-US"/>
    </w:rPr>
  </w:style>
  <w:style w:type="paragraph" w:customStyle="1" w:styleId="PullOutHeading">
    <w:name w:val="Pull Out Heading"/>
    <w:basedOn w:val="PulloutText"/>
    <w:semiHidden/>
    <w:qFormat/>
    <w:rsid w:val="00611B30"/>
    <w:rPr>
      <w:b/>
    </w:rPr>
  </w:style>
  <w:style w:type="paragraph" w:customStyle="1" w:styleId="ContactName">
    <w:name w:val="Contact Name"/>
    <w:basedOn w:val="Normal"/>
    <w:uiPriority w:val="8"/>
    <w:semiHidden/>
    <w:qFormat/>
    <w:rsid w:val="00463DC7"/>
    <w:pPr>
      <w:suppressAutoHyphens w:val="0"/>
      <w:spacing w:after="0" w:line="260" w:lineRule="atLeast"/>
    </w:pPr>
    <w:rPr>
      <w:b/>
      <w:szCs w:val="22"/>
    </w:rPr>
  </w:style>
  <w:style w:type="paragraph" w:customStyle="1" w:styleId="ContactDetails">
    <w:name w:val="Contact Details"/>
    <w:basedOn w:val="Normal"/>
    <w:uiPriority w:val="8"/>
    <w:semiHidden/>
    <w:qFormat/>
    <w:rsid w:val="00463DC7"/>
    <w:pPr>
      <w:suppressAutoHyphens w:val="0"/>
      <w:spacing w:before="0" w:after="0" w:line="260" w:lineRule="atLeast"/>
    </w:pPr>
    <w:rPr>
      <w:szCs w:val="22"/>
    </w:rPr>
  </w:style>
  <w:style w:type="paragraph" w:styleId="Title">
    <w:name w:val="Title"/>
    <w:basedOn w:val="Normal"/>
    <w:next w:val="Normal"/>
    <w:link w:val="TitleChar"/>
    <w:rsid w:val="00B93275"/>
    <w:pPr>
      <w:spacing w:before="240" w:after="240" w:line="520" w:lineRule="atLeast"/>
    </w:pPr>
    <w:rPr>
      <w:rFonts w:asciiTheme="majorHAnsi" w:eastAsiaTheme="majorEastAsia" w:hAnsiTheme="majorHAnsi" w:cstheme="majorBidi"/>
      <w:b/>
      <w:color w:val="000F46" w:themeColor="background2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rsid w:val="00B93275"/>
    <w:rPr>
      <w:rFonts w:asciiTheme="majorHAnsi" w:eastAsiaTheme="majorEastAsia" w:hAnsiTheme="majorHAnsi" w:cstheme="majorBidi"/>
      <w:b/>
      <w:color w:val="000F46" w:themeColor="background2"/>
      <w:spacing w:val="-10"/>
      <w:kern w:val="28"/>
      <w:sz w:val="48"/>
      <w:szCs w:val="56"/>
      <w:lang w:val="en-AU" w:eastAsia="en-US"/>
    </w:rPr>
  </w:style>
  <w:style w:type="paragraph" w:customStyle="1" w:styleId="PullOutBullet">
    <w:name w:val="Pull Out Bullet"/>
    <w:basedOn w:val="PulloutText"/>
    <w:semiHidden/>
    <w:qFormat/>
    <w:rsid w:val="00611B30"/>
    <w:pPr>
      <w:numPr>
        <w:numId w:val="41"/>
      </w:numPr>
      <w:ind w:left="284" w:hanging="284"/>
    </w:pPr>
  </w:style>
  <w:style w:type="character" w:styleId="PlaceholderText">
    <w:name w:val="Placeholder Text"/>
    <w:basedOn w:val="DefaultParagraphFont"/>
    <w:uiPriority w:val="99"/>
    <w:semiHidden/>
    <w:rsid w:val="00DA38D4"/>
    <w:rPr>
      <w:color w:val="808080"/>
    </w:rPr>
  </w:style>
  <w:style w:type="paragraph" w:customStyle="1" w:styleId="Author">
    <w:name w:val="Author"/>
    <w:basedOn w:val="Normal"/>
    <w:semiHidden/>
    <w:qFormat/>
    <w:rsid w:val="00F137E6"/>
    <w:pPr>
      <w:spacing w:before="0"/>
    </w:pPr>
    <w:rPr>
      <w:b/>
      <w:color w:val="FFFFFF" w:themeColor="background1"/>
    </w:rPr>
  </w:style>
  <w:style w:type="character" w:customStyle="1" w:styleId="TableTextChar">
    <w:name w:val="Table Text Char"/>
    <w:basedOn w:val="DefaultParagraphFont"/>
    <w:link w:val="TableText"/>
    <w:rsid w:val="00CE7F7D"/>
    <w:rPr>
      <w:rFonts w:asciiTheme="minorHAnsi" w:eastAsia="Times New Roman" w:hAnsiTheme="minorHAnsi" w:cstheme="minorBidi"/>
      <w:color w:val="000000" w:themeColor="text1"/>
      <w:szCs w:val="19"/>
      <w:lang w:val="en-AU" w:eastAsia="en-AU"/>
    </w:rPr>
  </w:style>
  <w:style w:type="table" w:styleId="PlainTable1">
    <w:name w:val="Plain Table 1"/>
    <w:basedOn w:val="TableNormal"/>
    <w:uiPriority w:val="41"/>
    <w:rsid w:val="00CE7F7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ame">
    <w:name w:val="Name"/>
    <w:basedOn w:val="Normal"/>
    <w:qFormat/>
    <w:rsid w:val="009A11D8"/>
    <w:pPr>
      <w:spacing w:before="0" w:after="8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8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E04E1C478F34B16BF9E7611ACD83E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E4C49-8E68-4352-9E8B-422C56BE5082}"/>
      </w:docPartPr>
      <w:docPartBody>
        <w:p w:rsidR="00D17FB3" w:rsidRDefault="00F9207F">
          <w:r w:rsidRPr="00CE7F7D">
            <w:t>Click to add</w:t>
          </w:r>
          <w:r>
            <w:t xml:space="preserve"> Workshop Title</w:t>
          </w:r>
        </w:p>
      </w:docPartBody>
    </w:docPart>
    <w:docPart>
      <w:docPartPr>
        <w:name w:val="813A4F8FC2664F5D8B611208931BB1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8C995-6B49-447F-882F-11ECF8BAF7FC}"/>
      </w:docPartPr>
      <w:docPartBody>
        <w:p w:rsidR="003F1391" w:rsidRDefault="00F9207F" w:rsidP="00F9207F">
          <w:pPr>
            <w:pStyle w:val="813A4F8FC2664F5D8B611208931BB1967"/>
          </w:pPr>
          <w:r w:rsidRPr="00C56C72">
            <w:rPr>
              <w:rStyle w:val="PlaceholderText"/>
              <w:rFonts w:eastAsia="SimSun"/>
              <w:color w:val="000000" w:themeColor="text1"/>
            </w:rPr>
            <w:t>Click to add venue, tab to next entry</w:t>
          </w:r>
        </w:p>
      </w:docPartBody>
    </w:docPart>
    <w:docPart>
      <w:docPartPr>
        <w:name w:val="6CE89FF0B09B4AA6AF4F2A5E348627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BC252-6945-430D-9674-34D2FC19B155}"/>
      </w:docPartPr>
      <w:docPartBody>
        <w:p w:rsidR="003F1391" w:rsidRDefault="00F9207F" w:rsidP="00F9207F">
          <w:pPr>
            <w:pStyle w:val="6CE89FF0B09B4AA6AF4F2A5E3486276C7"/>
          </w:pPr>
          <w:r w:rsidRPr="00CE7F7D">
            <w:rPr>
              <w:rStyle w:val="PlaceholderText"/>
              <w:rFonts w:eastAsia="SimSun"/>
            </w:rPr>
            <w:t>Click or tap to enter a date.</w:t>
          </w:r>
        </w:p>
      </w:docPartBody>
    </w:docPart>
    <w:docPart>
      <w:docPartPr>
        <w:name w:val="99ADF759CFE84940A5A9ADAB91128B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6AD92E-9FD5-4D2E-890B-B37700E48B87}"/>
      </w:docPartPr>
      <w:docPartBody>
        <w:p w:rsidR="003F1391" w:rsidRDefault="00F9207F" w:rsidP="00F9207F">
          <w:pPr>
            <w:pStyle w:val="99ADF759CFE84940A5A9ADAB91128B687"/>
          </w:pPr>
          <w:r>
            <w:rPr>
              <w:rStyle w:val="PlaceholderText"/>
              <w:rFonts w:eastAsia="SimSun"/>
            </w:rPr>
            <w:t>00:00 AM/PM</w:t>
          </w:r>
        </w:p>
      </w:docPartBody>
    </w:docPart>
    <w:docPart>
      <w:docPartPr>
        <w:name w:val="230B40F8765E45F4A670C69A6612F4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75353D-A8E0-45E3-9081-689D996FED11}"/>
      </w:docPartPr>
      <w:docPartBody>
        <w:p w:rsidR="003F1391" w:rsidRDefault="00F9207F" w:rsidP="00F9207F">
          <w:pPr>
            <w:pStyle w:val="230B40F8765E45F4A670C69A6612F4BE7"/>
          </w:pPr>
          <w:r w:rsidRPr="00CE7F7D">
            <w:rPr>
              <w:rStyle w:val="PlaceholderText"/>
              <w:rFonts w:eastAsia="SimSun"/>
            </w:rPr>
            <w:t>Name</w:t>
          </w:r>
        </w:p>
      </w:docPartBody>
    </w:docPart>
    <w:docPart>
      <w:docPartPr>
        <w:name w:val="4A43E8D4BB2840F4B486436FF81D06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EA9439-ECA0-4862-AA8C-24EFDAD04E19}"/>
      </w:docPartPr>
      <w:docPartBody>
        <w:p w:rsidR="003F1391" w:rsidRDefault="00F9207F" w:rsidP="00F9207F">
          <w:pPr>
            <w:pStyle w:val="4A43E8D4BB2840F4B486436FF81D06D05"/>
          </w:pPr>
          <w:r w:rsidRPr="00C56C72">
            <w:rPr>
              <w:rStyle w:val="PlaceholderText"/>
              <w:rFonts w:eastAsia="SimSun"/>
              <w:color w:val="000000" w:themeColor="text1"/>
            </w:rPr>
            <w:t>Click to add venue, tab to next entry</w:t>
          </w:r>
        </w:p>
      </w:docPartBody>
    </w:docPart>
    <w:docPart>
      <w:docPartPr>
        <w:name w:val="A37A1C6E4E1540E1816BA0DC84729F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C97D87-622F-4B3D-B11E-E975C35328DF}"/>
      </w:docPartPr>
      <w:docPartBody>
        <w:p w:rsidR="003F1391" w:rsidRDefault="00F9207F" w:rsidP="00F9207F">
          <w:pPr>
            <w:pStyle w:val="A37A1C6E4E1540E1816BA0DC84729F324"/>
          </w:pPr>
          <w:r w:rsidRPr="00C56C72">
            <w:rPr>
              <w:rFonts w:eastAsia="SimSun"/>
            </w:rPr>
            <w:t>Click to add cost details</w:t>
          </w:r>
        </w:p>
      </w:docPartBody>
    </w:docPart>
    <w:docPart>
      <w:docPartPr>
        <w:name w:val="CAB7FAEC04C84127A696C2143AD4A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61CD7A-E4FB-4D66-B5DD-7E0AFBBE80D4}"/>
      </w:docPartPr>
      <w:docPartBody>
        <w:p w:rsidR="003F1391" w:rsidRDefault="00F9207F" w:rsidP="00F9207F">
          <w:pPr>
            <w:pStyle w:val="CAB7FAEC04C84127A696C2143AD4A9343"/>
          </w:pPr>
          <w:r>
            <w:t>[</w:t>
          </w:r>
          <w:r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1D2360BB01B5411BBEC8910B42970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C43086-BD54-46D1-AC1E-3B374B5C5CB1}"/>
      </w:docPartPr>
      <w:docPartBody>
        <w:p w:rsidR="003F1391" w:rsidRDefault="00F9207F" w:rsidP="00F9207F">
          <w:pPr>
            <w:pStyle w:val="1D2360BB01B5411BBEC8910B429706532"/>
          </w:pPr>
          <w:r>
            <w:t>[</w:t>
          </w:r>
          <w:r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84159ACAC555496BA3ED1618C5018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D9C898-4577-4D86-BC96-B35E52055CB9}"/>
      </w:docPartPr>
      <w:docPartBody>
        <w:p w:rsidR="003F1391" w:rsidRDefault="00F9207F" w:rsidP="00F9207F">
          <w:pPr>
            <w:pStyle w:val="84159ACAC555496BA3ED1618C50187A02"/>
          </w:pPr>
          <w:r w:rsidRPr="00210C25">
            <w:t>[</w:t>
          </w:r>
          <w:r w:rsidRPr="00210C25"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1C60F3F4C82E4443944F20CC0A418A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684ADE-661B-4F0C-A2C4-B14975458706}"/>
      </w:docPartPr>
      <w:docPartBody>
        <w:p w:rsidR="003F1391" w:rsidRDefault="00F9207F" w:rsidP="00F9207F">
          <w:pPr>
            <w:pStyle w:val="1C60F3F4C82E4443944F20CC0A418AC22"/>
          </w:pPr>
          <w:r w:rsidRPr="00210C25">
            <w:t>[</w:t>
          </w:r>
          <w:r w:rsidRPr="00210C25"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AEC66952F488413F879BE8583C501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27CE5-66A7-4E00-82CC-BD6109F784BA}"/>
      </w:docPartPr>
      <w:docPartBody>
        <w:p w:rsidR="003F1391" w:rsidRDefault="00F9207F" w:rsidP="00F9207F">
          <w:pPr>
            <w:pStyle w:val="AEC66952F488413F879BE8583C5015AC2"/>
          </w:pPr>
          <w:r w:rsidRPr="00210C25">
            <w:t>[</w:t>
          </w:r>
          <w:r w:rsidRPr="00210C25"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F333247260C24E9AA5710709169D13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5AD4A1-7956-4204-B617-0FFFEA5A0B63}"/>
      </w:docPartPr>
      <w:docPartBody>
        <w:p w:rsidR="003F1391" w:rsidRDefault="00F9207F" w:rsidP="00F9207F">
          <w:pPr>
            <w:pStyle w:val="F333247260C24E9AA5710709169D13E52"/>
          </w:pPr>
          <w:r w:rsidRPr="00210C25">
            <w:t>[</w:t>
          </w:r>
          <w:r w:rsidRPr="00210C25"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D03ECE025DE441E1B3C81C3778C4E9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7BD88E-365A-416E-AA4F-0FA982F0A436}"/>
      </w:docPartPr>
      <w:docPartBody>
        <w:p w:rsidR="003F1391" w:rsidRDefault="00F9207F" w:rsidP="00F9207F">
          <w:pPr>
            <w:pStyle w:val="D03ECE025DE441E1B3C81C3778C4E9802"/>
          </w:pPr>
          <w:r w:rsidRPr="00210C25">
            <w:t>[</w:t>
          </w:r>
          <w:r w:rsidRPr="00210C25"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4BF9389B199246DA901D974FCC2016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70B31A-D77A-4F75-AB5D-DDCFE99ACA2E}"/>
      </w:docPartPr>
      <w:docPartBody>
        <w:p w:rsidR="003F1391" w:rsidRDefault="00F9207F" w:rsidP="00F9207F">
          <w:pPr>
            <w:pStyle w:val="4BF9389B199246DA901D974FCC2016542"/>
          </w:pPr>
          <w:r w:rsidRPr="00210C25">
            <w:t>[</w:t>
          </w:r>
          <w:r w:rsidRPr="00210C25"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FF76B715A70D4E0CBED2303CBC2B2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964D76-53A5-4048-8451-71A9946F5942}"/>
      </w:docPartPr>
      <w:docPartBody>
        <w:p w:rsidR="003F1391" w:rsidRDefault="00F9207F" w:rsidP="00F9207F">
          <w:pPr>
            <w:pStyle w:val="FF76B715A70D4E0CBED2303CBC2B22931"/>
          </w:pPr>
          <w:r w:rsidRPr="00E60914">
            <w:rPr>
              <w:b/>
              <w:bCs/>
              <w:color w:val="E8E8E8" w:themeColor="background2"/>
            </w:rPr>
            <w:t>[Name, tab to next item]</w:t>
          </w:r>
        </w:p>
      </w:docPartBody>
    </w:docPart>
    <w:docPart>
      <w:docPartPr>
        <w:name w:val="0FDDA36EE9CC4F0EB88724AE1067C5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DB4CBD-C552-4E1E-A481-F2EBD9451845}"/>
      </w:docPartPr>
      <w:docPartBody>
        <w:p w:rsidR="003F1391" w:rsidRDefault="00F9207F" w:rsidP="00F9207F">
          <w:pPr>
            <w:pStyle w:val="0FDDA36EE9CC4F0EB88724AE1067C52F1"/>
          </w:pPr>
          <w:r w:rsidRPr="00E60914">
            <w:rPr>
              <w:color w:val="E8E8E8" w:themeColor="background2"/>
            </w:rPr>
            <w:t>[University Name]</w:t>
          </w:r>
        </w:p>
      </w:docPartBody>
    </w:docPart>
    <w:docPart>
      <w:docPartPr>
        <w:name w:val="0D6A65998E85467CB799AD05F529AE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5C351E-93E1-402F-A0B8-7B13584A7430}"/>
      </w:docPartPr>
      <w:docPartBody>
        <w:p w:rsidR="003F1391" w:rsidRDefault="00F9207F" w:rsidP="00F9207F">
          <w:pPr>
            <w:pStyle w:val="0D6A65998E85467CB799AD05F529AE37"/>
          </w:pPr>
          <w:r w:rsidRPr="00E60914">
            <w:t>[Workshop title]</w:t>
          </w:r>
        </w:p>
      </w:docPartBody>
    </w:docPart>
    <w:docPart>
      <w:docPartPr>
        <w:name w:val="6E82FB4DA49547E0889B85FE696BD8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57BE3A-D656-47B1-A4DD-8C6A32487239}"/>
      </w:docPartPr>
      <w:docPartBody>
        <w:p w:rsidR="003F1391" w:rsidRDefault="00F9207F" w:rsidP="00F9207F">
          <w:pPr>
            <w:pStyle w:val="6E82FB4DA49547E0889B85FE696BD8311"/>
          </w:pPr>
          <w:r w:rsidRPr="00E60914">
            <w:rPr>
              <w:b/>
              <w:bCs/>
              <w:color w:val="E8E8E8" w:themeColor="background2"/>
            </w:rPr>
            <w:t>[Name, tab to next item]</w:t>
          </w:r>
        </w:p>
      </w:docPartBody>
    </w:docPart>
    <w:docPart>
      <w:docPartPr>
        <w:name w:val="A37E1E4E425340D6AC38C8D4E39FDC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099B9F-FA08-4265-8A55-F0BAB49425DE}"/>
      </w:docPartPr>
      <w:docPartBody>
        <w:p w:rsidR="003F1391" w:rsidRDefault="00F9207F" w:rsidP="00F9207F">
          <w:pPr>
            <w:pStyle w:val="A37E1E4E425340D6AC38C8D4E39FDC521"/>
          </w:pPr>
          <w:r w:rsidRPr="00E60914">
            <w:rPr>
              <w:color w:val="E8E8E8" w:themeColor="background2"/>
            </w:rPr>
            <w:t>[University Name]</w:t>
          </w:r>
        </w:p>
      </w:docPartBody>
    </w:docPart>
    <w:docPart>
      <w:docPartPr>
        <w:name w:val="74EB2730AAA74AB19B6B8166D8042A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AF2182-066D-4CDF-AE27-931C41484748}"/>
      </w:docPartPr>
      <w:docPartBody>
        <w:p w:rsidR="003F1391" w:rsidRDefault="00F9207F" w:rsidP="00F9207F">
          <w:pPr>
            <w:pStyle w:val="74EB2730AAA74AB19B6B8166D8042A93"/>
          </w:pPr>
          <w:r w:rsidRPr="00E60914">
            <w:t>[Workshop title]</w:t>
          </w:r>
        </w:p>
      </w:docPartBody>
    </w:docPart>
    <w:docPart>
      <w:docPartPr>
        <w:name w:val="184B9868E26E456EBAF7E700CAB295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DC112F-56D4-437A-BE4E-71F3E572006D}"/>
      </w:docPartPr>
      <w:docPartBody>
        <w:p w:rsidR="003F1391" w:rsidRDefault="00F9207F" w:rsidP="00F9207F">
          <w:pPr>
            <w:pStyle w:val="184B9868E26E456EBAF7E700CAB2955D1"/>
          </w:pPr>
          <w:r w:rsidRPr="00E60914">
            <w:rPr>
              <w:b/>
              <w:bCs/>
              <w:color w:val="E8E8E8" w:themeColor="background2"/>
            </w:rPr>
            <w:t>[Name, tab to next item]</w:t>
          </w:r>
        </w:p>
      </w:docPartBody>
    </w:docPart>
    <w:docPart>
      <w:docPartPr>
        <w:name w:val="35081E77585646B6BE7C4921768A19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FB2AB0-DD68-43E0-8416-00BCEEA23CE5}"/>
      </w:docPartPr>
      <w:docPartBody>
        <w:p w:rsidR="003F1391" w:rsidRDefault="00F9207F" w:rsidP="00F9207F">
          <w:pPr>
            <w:pStyle w:val="35081E77585646B6BE7C4921768A19911"/>
          </w:pPr>
          <w:r w:rsidRPr="00E60914">
            <w:rPr>
              <w:color w:val="E8E8E8" w:themeColor="background2"/>
            </w:rPr>
            <w:t>[University Name]</w:t>
          </w:r>
        </w:p>
      </w:docPartBody>
    </w:docPart>
    <w:docPart>
      <w:docPartPr>
        <w:name w:val="AE5B7E736E6445C58EDDDBD9C81ADA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98DA34-34A1-43E0-8B4C-1BC7494D2150}"/>
      </w:docPartPr>
      <w:docPartBody>
        <w:p w:rsidR="003F1391" w:rsidRDefault="00F9207F" w:rsidP="00F9207F">
          <w:pPr>
            <w:pStyle w:val="AE5B7E736E6445C58EDDDBD9C81ADA6C1"/>
          </w:pPr>
          <w:r w:rsidRPr="00E60914">
            <w:rPr>
              <w:rStyle w:val="TableTextChar"/>
            </w:rPr>
            <w:t>[Workshop title]</w:t>
          </w:r>
        </w:p>
      </w:docPartBody>
    </w:docPart>
    <w:docPart>
      <w:docPartPr>
        <w:name w:val="81850A7C7C7744BB85ADB09CB42C6B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D8C1D0-BD6F-44DD-B358-1C4F096F6F82}"/>
      </w:docPartPr>
      <w:docPartBody>
        <w:p w:rsidR="003F1391" w:rsidRDefault="00F9207F" w:rsidP="00F9207F">
          <w:pPr>
            <w:pStyle w:val="81850A7C7C7744BB85ADB09CB42C6B531"/>
          </w:pPr>
          <w:r w:rsidRPr="00E60914">
            <w:rPr>
              <w:b/>
              <w:bCs/>
              <w:color w:val="E8E8E8" w:themeColor="background2"/>
            </w:rPr>
            <w:t>[Name, tab to next item]</w:t>
          </w:r>
        </w:p>
      </w:docPartBody>
    </w:docPart>
    <w:docPart>
      <w:docPartPr>
        <w:name w:val="D703EF34D7CD45EF863F713CCBD99A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CCFA90-4DA8-4862-849C-A06398C96B55}"/>
      </w:docPartPr>
      <w:docPartBody>
        <w:p w:rsidR="003F1391" w:rsidRDefault="00F9207F" w:rsidP="00F9207F">
          <w:pPr>
            <w:pStyle w:val="D703EF34D7CD45EF863F713CCBD99A511"/>
          </w:pPr>
          <w:r w:rsidRPr="00E60914">
            <w:rPr>
              <w:color w:val="E8E8E8" w:themeColor="background2"/>
            </w:rPr>
            <w:t>[University Name]</w:t>
          </w:r>
        </w:p>
      </w:docPartBody>
    </w:docPart>
    <w:docPart>
      <w:docPartPr>
        <w:name w:val="86F8D8BCB4674D118F781E4CE6B476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36CABC-9B9A-48FC-9E9E-01BD76DCE313}"/>
      </w:docPartPr>
      <w:docPartBody>
        <w:p w:rsidR="003F1391" w:rsidRDefault="00F9207F" w:rsidP="00F9207F">
          <w:pPr>
            <w:pStyle w:val="86F8D8BCB4674D118F781E4CE6B47667"/>
          </w:pPr>
          <w:r w:rsidRPr="00E60914">
            <w:t>[Workshop title]</w:t>
          </w:r>
        </w:p>
      </w:docPartBody>
    </w:docPart>
    <w:docPart>
      <w:docPartPr>
        <w:name w:val="7F277B63ECC14F818178C9C49F8DCA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21AD3-8DE7-476A-A0A2-87E47086A62A}"/>
      </w:docPartPr>
      <w:docPartBody>
        <w:p w:rsidR="003F1391" w:rsidRDefault="00F9207F" w:rsidP="00F9207F">
          <w:pPr>
            <w:pStyle w:val="7F277B63ECC14F818178C9C49F8DCA271"/>
          </w:pPr>
          <w:r>
            <w:t>[</w:t>
          </w:r>
          <w:r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E09BADE538464B88BD947F27D68903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2C285A-5BB1-47CA-A6B6-8733D86A8B9A}"/>
      </w:docPartPr>
      <w:docPartBody>
        <w:p w:rsidR="003F1391" w:rsidRDefault="00F9207F" w:rsidP="00F9207F">
          <w:pPr>
            <w:pStyle w:val="E09BADE538464B88BD947F27D68903E21"/>
          </w:pPr>
          <w:r>
            <w:t>[</w:t>
          </w:r>
          <w:r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9163086C77914F6D8D2D8F1CE6DC60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434A09-4FF5-42A7-B79D-A68EE1F0FF2D}"/>
      </w:docPartPr>
      <w:docPartBody>
        <w:p w:rsidR="003F1391" w:rsidRDefault="00F9207F" w:rsidP="00F9207F">
          <w:pPr>
            <w:pStyle w:val="9163086C77914F6D8D2D8F1CE6DC605B1"/>
          </w:pPr>
          <w:r w:rsidRPr="00E60914">
            <w:rPr>
              <w:b/>
              <w:bCs/>
              <w:color w:val="E8E8E8" w:themeColor="background2"/>
            </w:rPr>
            <w:t>[Name, tab to next item]</w:t>
          </w:r>
        </w:p>
      </w:docPartBody>
    </w:docPart>
    <w:docPart>
      <w:docPartPr>
        <w:name w:val="0A1764E673BD4FE5AF5966EE95F9C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5A38CF-8C5A-40FA-B836-FDEDD42D3E18}"/>
      </w:docPartPr>
      <w:docPartBody>
        <w:p w:rsidR="003F1391" w:rsidRDefault="00F9207F" w:rsidP="00F9207F">
          <w:pPr>
            <w:pStyle w:val="0A1764E673BD4FE5AF5966EE95F9CB081"/>
          </w:pPr>
          <w:r w:rsidRPr="00E60914">
            <w:rPr>
              <w:color w:val="E8E8E8" w:themeColor="background2"/>
            </w:rPr>
            <w:t>[University Name]</w:t>
          </w:r>
        </w:p>
      </w:docPartBody>
    </w:docPart>
    <w:docPart>
      <w:docPartPr>
        <w:name w:val="B7662EF97500424AB1869018AE8655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29BD4-3C7E-4811-A546-3B77211BC8AB}"/>
      </w:docPartPr>
      <w:docPartBody>
        <w:p w:rsidR="003F1391" w:rsidRDefault="00F9207F" w:rsidP="00F9207F">
          <w:pPr>
            <w:pStyle w:val="B7662EF97500424AB1869018AE865525"/>
          </w:pPr>
          <w:r w:rsidRPr="00E60914">
            <w:t>[Workshop title]</w:t>
          </w:r>
        </w:p>
      </w:docPartBody>
    </w:docPart>
    <w:docPart>
      <w:docPartPr>
        <w:name w:val="6D41015E9FB54DB89441F065726241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B27F96-7D01-4D01-9BE1-1DDD90D3F6E0}"/>
      </w:docPartPr>
      <w:docPartBody>
        <w:p w:rsidR="003F1391" w:rsidRDefault="00F9207F" w:rsidP="00F9207F">
          <w:pPr>
            <w:pStyle w:val="6D41015E9FB54DB89441F065726241F31"/>
          </w:pPr>
          <w:r w:rsidRPr="00210C25">
            <w:t>[</w:t>
          </w:r>
          <w:r w:rsidRPr="00210C25"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2123B42258114830963DE3DB0258B6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C805E2-4544-4302-A7B9-3AE1116B74F4}"/>
      </w:docPartPr>
      <w:docPartBody>
        <w:p w:rsidR="003F1391" w:rsidRDefault="00F9207F" w:rsidP="00F9207F">
          <w:pPr>
            <w:pStyle w:val="2123B42258114830963DE3DB0258B63F1"/>
          </w:pPr>
          <w:r w:rsidRPr="00210C25">
            <w:t>[</w:t>
          </w:r>
          <w:r w:rsidRPr="00210C25"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F5CBCF198F244FBB9F6A13573E8458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9391BF-F9F2-4801-B087-C3EF542784B0}"/>
      </w:docPartPr>
      <w:docPartBody>
        <w:p w:rsidR="003F1391" w:rsidRDefault="00F9207F" w:rsidP="00F9207F">
          <w:pPr>
            <w:pStyle w:val="F5CBCF198F244FBB9F6A13573E8458481"/>
          </w:pPr>
          <w:r w:rsidRPr="00E60914">
            <w:rPr>
              <w:b/>
              <w:bCs/>
              <w:color w:val="E8E8E8" w:themeColor="background2"/>
            </w:rPr>
            <w:t>[Name, tab to next item]</w:t>
          </w:r>
        </w:p>
      </w:docPartBody>
    </w:docPart>
    <w:docPart>
      <w:docPartPr>
        <w:name w:val="566BDF26F1534B55947223EC4391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DDA55-21F5-4244-9715-24D1467655D0}"/>
      </w:docPartPr>
      <w:docPartBody>
        <w:p w:rsidR="003F1391" w:rsidRDefault="00F9207F" w:rsidP="00F9207F">
          <w:pPr>
            <w:pStyle w:val="566BDF26F1534B55947223EC439177941"/>
          </w:pPr>
          <w:r w:rsidRPr="00E60914">
            <w:rPr>
              <w:color w:val="E8E8E8" w:themeColor="background2"/>
            </w:rPr>
            <w:t>[University Name]</w:t>
          </w:r>
        </w:p>
      </w:docPartBody>
    </w:docPart>
    <w:docPart>
      <w:docPartPr>
        <w:name w:val="059CC362BBF141BB8BEBBD7F24EAEE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2AEC05-8CDD-4362-AA0E-29CC8CE8C431}"/>
      </w:docPartPr>
      <w:docPartBody>
        <w:p w:rsidR="003F1391" w:rsidRDefault="00F9207F" w:rsidP="00F9207F">
          <w:pPr>
            <w:pStyle w:val="059CC362BBF141BB8BEBBD7F24EAEE20"/>
          </w:pPr>
          <w:r w:rsidRPr="00E60914">
            <w:t>[Workshop title]</w:t>
          </w:r>
        </w:p>
      </w:docPartBody>
    </w:docPart>
    <w:docPart>
      <w:docPartPr>
        <w:name w:val="84D2D2C9482E4AA3872BED73F9463D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C29FE6-87D1-4BA3-9A2C-3B3F6344D52E}"/>
      </w:docPartPr>
      <w:docPartBody>
        <w:p w:rsidR="003F1391" w:rsidRDefault="00F9207F" w:rsidP="00F9207F">
          <w:pPr>
            <w:pStyle w:val="84D2D2C9482E4AA3872BED73F9463DDD1"/>
          </w:pPr>
          <w:r w:rsidRPr="00210C25">
            <w:t>[</w:t>
          </w:r>
          <w:r w:rsidRPr="00210C25"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95E248EBA67441CA9498DA91F75A67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F36BD3-D3BD-4053-B63A-40F0D5CDDB9D}"/>
      </w:docPartPr>
      <w:docPartBody>
        <w:p w:rsidR="003F1391" w:rsidRDefault="00F9207F" w:rsidP="00F9207F">
          <w:pPr>
            <w:pStyle w:val="95E248EBA67441CA9498DA91F75A675B1"/>
          </w:pPr>
          <w:r w:rsidRPr="00210C25">
            <w:t>[</w:t>
          </w:r>
          <w:r w:rsidRPr="00210C25"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329C3EA99A89440BBC172F36892425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5BAC62-136A-436B-BBB3-4652851ADFC9}"/>
      </w:docPartPr>
      <w:docPartBody>
        <w:p w:rsidR="003F1391" w:rsidRDefault="00F9207F" w:rsidP="00F9207F">
          <w:pPr>
            <w:pStyle w:val="329C3EA99A89440BBC172F36892425A81"/>
          </w:pPr>
          <w:r w:rsidRPr="00E60914">
            <w:rPr>
              <w:b/>
              <w:bCs/>
              <w:color w:val="E8E8E8" w:themeColor="background2"/>
            </w:rPr>
            <w:t>[Name, tab to next item]</w:t>
          </w:r>
        </w:p>
      </w:docPartBody>
    </w:docPart>
    <w:docPart>
      <w:docPartPr>
        <w:name w:val="DCCCB9C9ED3F41B38093B680D87062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C5396F-F4D0-4AD0-B466-943A78C092B6}"/>
      </w:docPartPr>
      <w:docPartBody>
        <w:p w:rsidR="003F1391" w:rsidRDefault="00F9207F" w:rsidP="00F9207F">
          <w:pPr>
            <w:pStyle w:val="DCCCB9C9ED3F41B38093B680D87062C91"/>
          </w:pPr>
          <w:r w:rsidRPr="00E60914">
            <w:rPr>
              <w:color w:val="E8E8E8" w:themeColor="background2"/>
            </w:rPr>
            <w:t>[University Name]</w:t>
          </w:r>
        </w:p>
      </w:docPartBody>
    </w:docPart>
    <w:docPart>
      <w:docPartPr>
        <w:name w:val="89D06D22879344CA8C4A7D5BC87ED9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D4E38A-420E-4629-89FF-AE1DE16AC629}"/>
      </w:docPartPr>
      <w:docPartBody>
        <w:p w:rsidR="003F1391" w:rsidRDefault="00F9207F" w:rsidP="00F9207F">
          <w:pPr>
            <w:pStyle w:val="89D06D22879344CA8C4A7D5BC87ED9E21"/>
          </w:pPr>
          <w:r w:rsidRPr="00E60914">
            <w:rPr>
              <w:rStyle w:val="TableTextChar"/>
            </w:rPr>
            <w:t>[Workshop title]</w:t>
          </w:r>
        </w:p>
      </w:docPartBody>
    </w:docPart>
    <w:docPart>
      <w:docPartPr>
        <w:name w:val="D9FD4F5768D547B1AF67E5CBFC83CD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BA1FB5-4CF3-462D-893F-15959CFDA9B9}"/>
      </w:docPartPr>
      <w:docPartBody>
        <w:p w:rsidR="003F1391" w:rsidRDefault="00F9207F" w:rsidP="00F9207F">
          <w:pPr>
            <w:pStyle w:val="D9FD4F5768D547B1AF67E5CBFC83CD421"/>
          </w:pPr>
          <w:r>
            <w:t>[</w:t>
          </w:r>
          <w:r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745B117957C24AA6AB1D065C5487B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3B2C8-A605-4244-8D54-1C5AFDBF0B5B}"/>
      </w:docPartPr>
      <w:docPartBody>
        <w:p w:rsidR="003F1391" w:rsidRDefault="00F9207F" w:rsidP="00F9207F">
          <w:pPr>
            <w:pStyle w:val="745B117957C24AA6AB1D065C5487B2561"/>
          </w:pPr>
          <w:r>
            <w:t>[</w:t>
          </w:r>
          <w:r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113C0C87DEFE48CABC999C453DA62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6E8E65-D3A0-48D8-A11A-F4FDA05A6AB5}"/>
      </w:docPartPr>
      <w:docPartBody>
        <w:p w:rsidR="003F1391" w:rsidRDefault="00F9207F" w:rsidP="00F9207F">
          <w:pPr>
            <w:pStyle w:val="113C0C87DEFE48CABC999C453DA621501"/>
          </w:pPr>
          <w:r w:rsidRPr="00E60914">
            <w:rPr>
              <w:b/>
              <w:bCs/>
              <w:color w:val="E8E8E8" w:themeColor="background2"/>
            </w:rPr>
            <w:t>[Name, tab to next item]</w:t>
          </w:r>
        </w:p>
      </w:docPartBody>
    </w:docPart>
    <w:docPart>
      <w:docPartPr>
        <w:name w:val="A3B5D7DC829F4CF19723F9E20FFEFF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E5577-84BF-482E-AE29-29C2EF139176}"/>
      </w:docPartPr>
      <w:docPartBody>
        <w:p w:rsidR="003F1391" w:rsidRDefault="00F9207F" w:rsidP="00F9207F">
          <w:pPr>
            <w:pStyle w:val="A3B5D7DC829F4CF19723F9E20FFEFF9C1"/>
          </w:pPr>
          <w:r w:rsidRPr="00E60914">
            <w:rPr>
              <w:color w:val="E8E8E8" w:themeColor="background2"/>
            </w:rPr>
            <w:t>[University Name]</w:t>
          </w:r>
        </w:p>
      </w:docPartBody>
    </w:docPart>
    <w:docPart>
      <w:docPartPr>
        <w:name w:val="0235D7F99A8A45538B903E69B7A5D8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40920F-EAD1-4783-B812-5DDCD7AF708E}"/>
      </w:docPartPr>
      <w:docPartBody>
        <w:p w:rsidR="003F1391" w:rsidRDefault="00F9207F" w:rsidP="00F9207F">
          <w:pPr>
            <w:pStyle w:val="0235D7F99A8A45538B903E69B7A5D8F8"/>
          </w:pPr>
          <w:r w:rsidRPr="00E60914">
            <w:t>[Workshop title]</w:t>
          </w:r>
        </w:p>
      </w:docPartBody>
    </w:docPart>
    <w:docPart>
      <w:docPartPr>
        <w:name w:val="9D68622389614CD489FE043A9CD0D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36480D-3477-4C95-8381-E427B371B95A}"/>
      </w:docPartPr>
      <w:docPartBody>
        <w:p w:rsidR="003F1391" w:rsidRDefault="00F9207F" w:rsidP="00F9207F">
          <w:pPr>
            <w:pStyle w:val="9D68622389614CD489FE043A9CD0D4321"/>
          </w:pPr>
          <w:r w:rsidRPr="00210C25">
            <w:t>[</w:t>
          </w:r>
          <w:r w:rsidRPr="00210C25"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5B6C2FCB66D24FA791F0A2D2F53B51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C123CD-9ACA-42AC-B3EC-8E5FD09393E2}"/>
      </w:docPartPr>
      <w:docPartBody>
        <w:p w:rsidR="003F1391" w:rsidRDefault="00F9207F" w:rsidP="00F9207F">
          <w:pPr>
            <w:pStyle w:val="5B6C2FCB66D24FA791F0A2D2F53B51D11"/>
          </w:pPr>
          <w:r w:rsidRPr="00210C25">
            <w:t>[</w:t>
          </w:r>
          <w:r w:rsidRPr="00210C25"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456F303FED9042FB9386B5E6762808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1BC9DD-B9D8-4418-8075-C5477A4CAB88}"/>
      </w:docPartPr>
      <w:docPartBody>
        <w:p w:rsidR="003F1391" w:rsidRDefault="00F9207F" w:rsidP="00F9207F">
          <w:pPr>
            <w:pStyle w:val="456F303FED9042FB9386B5E6762808391"/>
          </w:pPr>
          <w:r w:rsidRPr="00E60914">
            <w:rPr>
              <w:b/>
              <w:bCs/>
              <w:color w:val="E8E8E8" w:themeColor="background2"/>
            </w:rPr>
            <w:t>[Name, tab to next item]</w:t>
          </w:r>
        </w:p>
      </w:docPartBody>
    </w:docPart>
    <w:docPart>
      <w:docPartPr>
        <w:name w:val="2555952FD9C14695A28AD3A63159D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65B88C-9BDE-4BD7-A258-A367803D2307}"/>
      </w:docPartPr>
      <w:docPartBody>
        <w:p w:rsidR="003F1391" w:rsidRDefault="00F9207F" w:rsidP="00F9207F">
          <w:pPr>
            <w:pStyle w:val="2555952FD9C14695A28AD3A63159D7AB1"/>
          </w:pPr>
          <w:r w:rsidRPr="00E60914">
            <w:rPr>
              <w:color w:val="E8E8E8" w:themeColor="background2"/>
            </w:rPr>
            <w:t>[University Name]</w:t>
          </w:r>
        </w:p>
      </w:docPartBody>
    </w:docPart>
    <w:docPart>
      <w:docPartPr>
        <w:name w:val="F6C774D02DCE4E5399DD0E97079DB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DAF7AE-8CF8-4AC5-93E4-56734E2D9123}"/>
      </w:docPartPr>
      <w:docPartBody>
        <w:p w:rsidR="003F1391" w:rsidRDefault="00F9207F" w:rsidP="00F9207F">
          <w:pPr>
            <w:pStyle w:val="F6C774D02DCE4E5399DD0E97079DB1CC"/>
          </w:pPr>
          <w:r w:rsidRPr="00E60914">
            <w:t>[Workshop title]</w:t>
          </w:r>
        </w:p>
      </w:docPartBody>
    </w:docPart>
    <w:docPart>
      <w:docPartPr>
        <w:name w:val="F1182AC40C9C4144B3ED9656657B73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FA56AB-840E-4EFE-8927-BB5D45A51934}"/>
      </w:docPartPr>
      <w:docPartBody>
        <w:p w:rsidR="003F1391" w:rsidRDefault="00F9207F" w:rsidP="00F9207F">
          <w:pPr>
            <w:pStyle w:val="F1182AC40C9C4144B3ED9656657B73FB1"/>
          </w:pPr>
          <w:r>
            <w:t>[</w:t>
          </w:r>
          <w:r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34663BC7031C4BE0A85FE05E12095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499302-9A30-4AAE-831E-CCFEE2BFECE2}"/>
      </w:docPartPr>
      <w:docPartBody>
        <w:p w:rsidR="003F1391" w:rsidRDefault="00F9207F" w:rsidP="00F9207F">
          <w:pPr>
            <w:pStyle w:val="34663BC7031C4BE0A85FE05E12095C671"/>
          </w:pPr>
          <w:r>
            <w:t>[</w:t>
          </w:r>
          <w:r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F10EDDF3B1AE4688BD3180969AE8D3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3668AF-D143-4749-9258-54E8B0FCFB2A}"/>
      </w:docPartPr>
      <w:docPartBody>
        <w:p w:rsidR="003F1391" w:rsidRDefault="00F9207F" w:rsidP="00F9207F">
          <w:pPr>
            <w:pStyle w:val="F10EDDF3B1AE4688BD3180969AE8D3071"/>
          </w:pPr>
          <w:r w:rsidRPr="00E60914">
            <w:rPr>
              <w:b/>
              <w:bCs/>
              <w:color w:val="E8E8E8" w:themeColor="background2"/>
            </w:rPr>
            <w:t>[Name, tab to next item]</w:t>
          </w:r>
        </w:p>
      </w:docPartBody>
    </w:docPart>
    <w:docPart>
      <w:docPartPr>
        <w:name w:val="F3A29088CBE44B8EBD77F9C9F8EF91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05079-DE36-422B-8D02-3FFE5F8D3BD7}"/>
      </w:docPartPr>
      <w:docPartBody>
        <w:p w:rsidR="003F1391" w:rsidRDefault="00F9207F" w:rsidP="00F9207F">
          <w:pPr>
            <w:pStyle w:val="F3A29088CBE44B8EBD77F9C9F8EF91061"/>
          </w:pPr>
          <w:r w:rsidRPr="00E60914">
            <w:rPr>
              <w:color w:val="E8E8E8" w:themeColor="background2"/>
            </w:rPr>
            <w:t>[University Name]</w:t>
          </w:r>
        </w:p>
      </w:docPartBody>
    </w:docPart>
    <w:docPart>
      <w:docPartPr>
        <w:name w:val="EF29CD80C5644556B1683AD430B22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C2CAC4-88E9-4780-B92B-67311ABE3678}"/>
      </w:docPartPr>
      <w:docPartBody>
        <w:p w:rsidR="003F1391" w:rsidRDefault="00F9207F" w:rsidP="00F9207F">
          <w:pPr>
            <w:pStyle w:val="EF29CD80C5644556B1683AD430B22D8C"/>
          </w:pPr>
          <w:r w:rsidRPr="00E60914">
            <w:t>[Workshop title]</w:t>
          </w:r>
        </w:p>
      </w:docPartBody>
    </w:docPart>
    <w:docPart>
      <w:docPartPr>
        <w:name w:val="18086CBF35F3442C87AC2754D74B5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B27427-4672-4BB5-9E77-B4E29CBBD6FB}"/>
      </w:docPartPr>
      <w:docPartBody>
        <w:p w:rsidR="003F1391" w:rsidRDefault="00F9207F" w:rsidP="00F9207F">
          <w:pPr>
            <w:pStyle w:val="18086CBF35F3442C87AC2754D74B57051"/>
          </w:pPr>
          <w:r w:rsidRPr="00210C25">
            <w:t>[</w:t>
          </w:r>
          <w:r w:rsidRPr="00210C25"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5ACD3E7DD4E644AA8AE8602958B1C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CC2FC-6B15-4070-830C-D9AA8B9921C7}"/>
      </w:docPartPr>
      <w:docPartBody>
        <w:p w:rsidR="003F1391" w:rsidRDefault="00F9207F" w:rsidP="00F9207F">
          <w:pPr>
            <w:pStyle w:val="5ACD3E7DD4E644AA8AE8602958B1C05D1"/>
          </w:pPr>
          <w:r w:rsidRPr="00210C25">
            <w:t>[</w:t>
          </w:r>
          <w:r w:rsidRPr="00210C25"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709049CDE4D742DF8ADD97F33376CF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400E6F-EDA0-4396-91BD-6605BDE96723}"/>
      </w:docPartPr>
      <w:docPartBody>
        <w:p w:rsidR="003F1391" w:rsidRDefault="00F9207F" w:rsidP="00F9207F">
          <w:pPr>
            <w:pStyle w:val="709049CDE4D742DF8ADD97F33376CFFC1"/>
          </w:pPr>
          <w:r w:rsidRPr="00E60914">
            <w:rPr>
              <w:b/>
              <w:bCs/>
              <w:color w:val="E8E8E8" w:themeColor="background2"/>
            </w:rPr>
            <w:t>[Name, tab to next item]</w:t>
          </w:r>
        </w:p>
      </w:docPartBody>
    </w:docPart>
    <w:docPart>
      <w:docPartPr>
        <w:name w:val="44E58EC22B814C5D8166AC9780072E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ED6206-1462-4D70-944F-0E74F8A55FFD}"/>
      </w:docPartPr>
      <w:docPartBody>
        <w:p w:rsidR="003F1391" w:rsidRDefault="00F9207F" w:rsidP="00F9207F">
          <w:pPr>
            <w:pStyle w:val="44E58EC22B814C5D8166AC9780072ECB1"/>
          </w:pPr>
          <w:r w:rsidRPr="00E60914">
            <w:rPr>
              <w:color w:val="E8E8E8" w:themeColor="background2"/>
            </w:rPr>
            <w:t>[University Name]</w:t>
          </w:r>
        </w:p>
      </w:docPartBody>
    </w:docPart>
    <w:docPart>
      <w:docPartPr>
        <w:name w:val="F5491290994E413F96947705F41AF8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070647-E684-4D7B-9840-321D4491C2FA}"/>
      </w:docPartPr>
      <w:docPartBody>
        <w:p w:rsidR="003F1391" w:rsidRDefault="00F9207F" w:rsidP="00F9207F">
          <w:pPr>
            <w:pStyle w:val="F5491290994E413F96947705F41AF880"/>
          </w:pPr>
          <w:r w:rsidRPr="00E60914">
            <w:t>[Workshop title]</w:t>
          </w:r>
        </w:p>
      </w:docPartBody>
    </w:docPart>
    <w:docPart>
      <w:docPartPr>
        <w:name w:val="705B07DA2E6B476FA60A2ACD7B9A31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E2AF9-DBCB-41E1-B32D-90127FE30780}"/>
      </w:docPartPr>
      <w:docPartBody>
        <w:p w:rsidR="003F1391" w:rsidRDefault="00F9207F" w:rsidP="00F9207F">
          <w:pPr>
            <w:pStyle w:val="705B07DA2E6B476FA60A2ACD7B9A315F1"/>
          </w:pPr>
          <w:r>
            <w:t>[</w:t>
          </w:r>
          <w:r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B9866D23E53A44D6A363D5B360DB6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5D0CA8-295F-4940-BEB8-345892F5E3C9}"/>
      </w:docPartPr>
      <w:docPartBody>
        <w:p w:rsidR="003F1391" w:rsidRDefault="00F9207F" w:rsidP="00F9207F">
          <w:pPr>
            <w:pStyle w:val="B9866D23E53A44D6A363D5B360DB6B321"/>
          </w:pPr>
          <w:r>
            <w:t>[</w:t>
          </w:r>
          <w:r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B4E0FF0303364592AA72D5D826D23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2693C3-099B-4DB4-8A3F-2984D85EC33D}"/>
      </w:docPartPr>
      <w:docPartBody>
        <w:p w:rsidR="003F1391" w:rsidRDefault="00F9207F" w:rsidP="00F9207F">
          <w:pPr>
            <w:pStyle w:val="B4E0FF0303364592AA72D5D826D23948"/>
          </w:pPr>
          <w:r w:rsidRPr="00E60914">
            <w:t>[</w:t>
          </w:r>
          <w:r>
            <w:t>Section</w:t>
          </w:r>
          <w:r w:rsidRPr="00E60914">
            <w:t xml:space="preserve"> title]</w:t>
          </w:r>
        </w:p>
      </w:docPartBody>
    </w:docPart>
    <w:docPart>
      <w:docPartPr>
        <w:name w:val="30CD7D85FCE04C639C188BD95D34BC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3E9AA1-444F-487F-99C5-5B8F116059E3}"/>
      </w:docPartPr>
      <w:docPartBody>
        <w:p w:rsidR="003F1391" w:rsidRDefault="00F9207F" w:rsidP="00F9207F">
          <w:pPr>
            <w:pStyle w:val="30CD7D85FCE04C639C188BD95D34BC231"/>
          </w:pPr>
          <w:r w:rsidRPr="00210C25">
            <w:t>[</w:t>
          </w:r>
          <w:r w:rsidRPr="00210C25"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F4B9F1AEECC94DD49685D62CA3E55F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B034BF-D740-4763-A1A8-105CDF6B1D11}"/>
      </w:docPartPr>
      <w:docPartBody>
        <w:p w:rsidR="003F1391" w:rsidRDefault="00F9207F" w:rsidP="00F9207F">
          <w:pPr>
            <w:pStyle w:val="F4B9F1AEECC94DD49685D62CA3E55F591"/>
          </w:pPr>
          <w:r w:rsidRPr="00210C25">
            <w:t>[</w:t>
          </w:r>
          <w:r w:rsidRPr="00210C25"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644DD69186D34DDB916C140C5315A4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8BB27E-68A9-4E9B-AE53-3B23CA8341FD}"/>
      </w:docPartPr>
      <w:docPartBody>
        <w:p w:rsidR="003F1391" w:rsidRDefault="00F9207F" w:rsidP="00F9207F">
          <w:pPr>
            <w:pStyle w:val="644DD69186D34DDB916C140C5315A4811"/>
          </w:pPr>
          <w:r w:rsidRPr="00E60914">
            <w:rPr>
              <w:b/>
              <w:bCs/>
              <w:color w:val="E8E8E8" w:themeColor="background2"/>
            </w:rPr>
            <w:t>[Name, tab to next item]</w:t>
          </w:r>
        </w:p>
      </w:docPartBody>
    </w:docPart>
    <w:docPart>
      <w:docPartPr>
        <w:name w:val="0B262664ED2C4C88B8AF514F2D6D50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8E69D7-4223-4037-A4B2-20AD08661DB1}"/>
      </w:docPartPr>
      <w:docPartBody>
        <w:p w:rsidR="003F1391" w:rsidRDefault="00F9207F" w:rsidP="00F9207F">
          <w:pPr>
            <w:pStyle w:val="0B262664ED2C4C88B8AF514F2D6D50B51"/>
          </w:pPr>
          <w:r w:rsidRPr="00E60914">
            <w:rPr>
              <w:color w:val="E8E8E8" w:themeColor="background2"/>
            </w:rPr>
            <w:t>[University Name]</w:t>
          </w:r>
        </w:p>
      </w:docPartBody>
    </w:docPart>
    <w:docPart>
      <w:docPartPr>
        <w:name w:val="A5DD0780D58742B7A670C0F54C3F18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4B8B62-0561-4884-A5BB-4AA6769BD139}"/>
      </w:docPartPr>
      <w:docPartBody>
        <w:p w:rsidR="003F1391" w:rsidRDefault="00F9207F" w:rsidP="00F9207F">
          <w:pPr>
            <w:pStyle w:val="A5DD0780D58742B7A670C0F54C3F18EE"/>
          </w:pPr>
          <w:r w:rsidRPr="00E60914">
            <w:t>[Workshop title]</w:t>
          </w:r>
        </w:p>
      </w:docPartBody>
    </w:docPart>
    <w:docPart>
      <w:docPartPr>
        <w:name w:val="C419C6BBAE8441AB946D1523314888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42D823-0FDB-47BD-8D74-17B608E081D5}"/>
      </w:docPartPr>
      <w:docPartBody>
        <w:p w:rsidR="003F1391" w:rsidRDefault="00F9207F" w:rsidP="00F9207F">
          <w:pPr>
            <w:pStyle w:val="C419C6BBAE8441AB946D1523314888DD1"/>
          </w:pPr>
          <w:r w:rsidRPr="00210C25">
            <w:t>[</w:t>
          </w:r>
          <w:r w:rsidRPr="00210C25"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546A28DD03464447865C533C89644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E45D1-5B0B-4E55-84C3-57FAACD98ED2}"/>
      </w:docPartPr>
      <w:docPartBody>
        <w:p w:rsidR="003F1391" w:rsidRDefault="00F9207F" w:rsidP="00F9207F">
          <w:pPr>
            <w:pStyle w:val="546A28DD03464447865C533C896447FE1"/>
          </w:pPr>
          <w:r w:rsidRPr="00210C25">
            <w:t>[</w:t>
          </w:r>
          <w:r w:rsidRPr="00210C25">
            <w:rPr>
              <w:rStyle w:val="PlaceholderText"/>
              <w:rFonts w:eastAsia="SimSun"/>
            </w:rPr>
            <w:t>00:00]</w:t>
          </w:r>
        </w:p>
      </w:docPartBody>
    </w:docPart>
    <w:docPart>
      <w:docPartPr>
        <w:name w:val="3CD041B24C024543A43C14ECC699A3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A5F20C-4FD2-4870-82F6-3BE457B05DB0}"/>
      </w:docPartPr>
      <w:docPartBody>
        <w:p w:rsidR="003F1391" w:rsidRDefault="00F9207F" w:rsidP="00F9207F">
          <w:pPr>
            <w:pStyle w:val="3CD041B24C024543A43C14ECC699A3301"/>
          </w:pPr>
          <w:r w:rsidRPr="00E60914">
            <w:rPr>
              <w:b/>
              <w:bCs/>
              <w:color w:val="E8E8E8" w:themeColor="background2"/>
            </w:rPr>
            <w:t>[Name, tab to next item]</w:t>
          </w:r>
        </w:p>
      </w:docPartBody>
    </w:docPart>
    <w:docPart>
      <w:docPartPr>
        <w:name w:val="96FB53A9CF904E8AB465667387725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60B07-2B06-4589-A8F7-F5A27D6A000A}"/>
      </w:docPartPr>
      <w:docPartBody>
        <w:p w:rsidR="003F1391" w:rsidRDefault="00F9207F" w:rsidP="00F9207F">
          <w:pPr>
            <w:pStyle w:val="96FB53A9CF904E8AB465667387725E191"/>
          </w:pPr>
          <w:r w:rsidRPr="00E60914">
            <w:rPr>
              <w:color w:val="E8E8E8" w:themeColor="background2"/>
            </w:rPr>
            <w:t>[University Name]</w:t>
          </w:r>
        </w:p>
      </w:docPartBody>
    </w:docPart>
    <w:docPart>
      <w:docPartPr>
        <w:name w:val="FB42B1A8582B4F0DB592B795F1E75B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9EE3B1-AEA6-4779-B2CF-072943DFA3BC}"/>
      </w:docPartPr>
      <w:docPartBody>
        <w:p w:rsidR="003F1391" w:rsidRDefault="00F9207F" w:rsidP="00F9207F">
          <w:pPr>
            <w:pStyle w:val="FB42B1A8582B4F0DB592B795F1E75BAB"/>
          </w:pPr>
          <w:r w:rsidRPr="00E60914">
            <w:t>[Workshop title]</w:t>
          </w:r>
        </w:p>
      </w:docPartBody>
    </w:docPart>
    <w:docPart>
      <w:docPartPr>
        <w:name w:val="5973CBFE872D4F80BB88DE830C2513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58FDAD-D6D3-4473-A5FE-C953B2894B9C}"/>
      </w:docPartPr>
      <w:docPartBody>
        <w:p w:rsidR="003F1391" w:rsidRDefault="00F9207F" w:rsidP="00F9207F">
          <w:pPr>
            <w:pStyle w:val="5973CBFE872D4F80BB88DE830C251346"/>
          </w:pPr>
          <w:r>
            <w:t>[</w:t>
          </w:r>
          <w:r>
            <w:rPr>
              <w:rStyle w:val="PlaceholderText"/>
              <w:rFonts w:eastAsia="SimSun"/>
              <w:color w:val="000000" w:themeColor="text1"/>
            </w:rPr>
            <w:t>00:00]</w:t>
          </w:r>
        </w:p>
      </w:docPartBody>
    </w:docPart>
    <w:docPart>
      <w:docPartPr>
        <w:name w:val="69AA1E55A8AD4FCAAAD4FB8660B62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3D432E-DE20-497F-A1C4-C3A5CCF5C8C2}"/>
      </w:docPartPr>
      <w:docPartBody>
        <w:p w:rsidR="003F1391" w:rsidRDefault="00F9207F" w:rsidP="00F9207F">
          <w:pPr>
            <w:pStyle w:val="69AA1E55A8AD4FCAAAD4FB8660B62B65"/>
          </w:pPr>
          <w:r>
            <w:t>[</w:t>
          </w:r>
          <w:r>
            <w:rPr>
              <w:rStyle w:val="PlaceholderText"/>
              <w:rFonts w:eastAsia="SimSun"/>
              <w:color w:val="000000" w:themeColor="text1"/>
            </w:rPr>
            <w:t>00:00]</w:t>
          </w:r>
        </w:p>
      </w:docPartBody>
    </w:docPart>
    <w:docPart>
      <w:docPartPr>
        <w:name w:val="7B80F26BF1014CD496C1940711DBD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542C1-0196-4431-A9F0-6B17EF45F7CB}"/>
      </w:docPartPr>
      <w:docPartBody>
        <w:p w:rsidR="003F1391" w:rsidRDefault="00F9207F" w:rsidP="00F9207F">
          <w:pPr>
            <w:pStyle w:val="7B80F26BF1014CD496C1940711DBD875"/>
          </w:pPr>
          <w:r w:rsidRPr="00E60914">
            <w:t>[</w:t>
          </w:r>
          <w:r>
            <w:t>Section</w:t>
          </w:r>
          <w:r w:rsidRPr="00E60914">
            <w:t xml:space="preserve">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Ubuntu Medium">
    <w:panose1 w:val="020B0604030602030204"/>
    <w:charset w:val="00"/>
    <w:family w:val="swiss"/>
    <w:pitch w:val="variable"/>
    <w:sig w:usb0="E00002FF" w:usb1="5000205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456"/>
    <w:rsid w:val="00066DAB"/>
    <w:rsid w:val="002608D2"/>
    <w:rsid w:val="00327E4F"/>
    <w:rsid w:val="003965F7"/>
    <w:rsid w:val="003F1391"/>
    <w:rsid w:val="00AD7456"/>
    <w:rsid w:val="00B1205C"/>
    <w:rsid w:val="00BB3A7A"/>
    <w:rsid w:val="00D17FB3"/>
    <w:rsid w:val="00EF086B"/>
    <w:rsid w:val="00F55698"/>
    <w:rsid w:val="00F9207F"/>
    <w:rsid w:val="00F92E50"/>
    <w:rsid w:val="00FF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AU" w:eastAsia="en-A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456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9207F"/>
    <w:rPr>
      <w:color w:val="808080"/>
    </w:rPr>
  </w:style>
  <w:style w:type="paragraph" w:styleId="NoSpacing">
    <w:name w:val="No Spacing"/>
    <w:uiPriority w:val="1"/>
    <w:qFormat/>
    <w:rsid w:val="00D17FB3"/>
    <w:pPr>
      <w:spacing w:after="0" w:line="240" w:lineRule="auto"/>
    </w:pPr>
    <w:rPr>
      <w:rFonts w:eastAsiaTheme="minorHAnsi"/>
      <w:kern w:val="0"/>
      <w:lang w:eastAsia="en-US"/>
      <w14:ligatures w14:val="none"/>
    </w:rPr>
  </w:style>
  <w:style w:type="paragraph" w:customStyle="1" w:styleId="0D6A65998E85467CB799AD05F529AE37">
    <w:name w:val="0D6A65998E85467CB799AD05F529AE37"/>
    <w:rsid w:val="00F9207F"/>
    <w:pPr>
      <w:spacing w:line="278" w:lineRule="auto"/>
    </w:pPr>
    <w:rPr>
      <w:sz w:val="24"/>
      <w:szCs w:val="24"/>
    </w:rPr>
  </w:style>
  <w:style w:type="paragraph" w:customStyle="1" w:styleId="74EB2730AAA74AB19B6B8166D8042A93">
    <w:name w:val="74EB2730AAA74AB19B6B8166D8042A93"/>
    <w:rsid w:val="00F9207F"/>
    <w:pPr>
      <w:spacing w:line="278" w:lineRule="auto"/>
    </w:pPr>
    <w:rPr>
      <w:sz w:val="24"/>
      <w:szCs w:val="24"/>
    </w:rPr>
  </w:style>
  <w:style w:type="paragraph" w:customStyle="1" w:styleId="86F8D8BCB4674D118F781E4CE6B47667">
    <w:name w:val="86F8D8BCB4674D118F781E4CE6B47667"/>
    <w:rsid w:val="00F9207F"/>
    <w:pPr>
      <w:spacing w:line="278" w:lineRule="auto"/>
    </w:pPr>
    <w:rPr>
      <w:sz w:val="24"/>
      <w:szCs w:val="24"/>
    </w:rPr>
  </w:style>
  <w:style w:type="paragraph" w:customStyle="1" w:styleId="B7662EF97500424AB1869018AE865525">
    <w:name w:val="B7662EF97500424AB1869018AE865525"/>
    <w:rsid w:val="00F9207F"/>
    <w:pPr>
      <w:spacing w:line="278" w:lineRule="auto"/>
    </w:pPr>
    <w:rPr>
      <w:sz w:val="24"/>
      <w:szCs w:val="24"/>
    </w:rPr>
  </w:style>
  <w:style w:type="paragraph" w:customStyle="1" w:styleId="059CC362BBF141BB8BEBBD7F24EAEE20">
    <w:name w:val="059CC362BBF141BB8BEBBD7F24EAEE20"/>
    <w:rsid w:val="00F9207F"/>
    <w:pPr>
      <w:spacing w:line="278" w:lineRule="auto"/>
    </w:pPr>
    <w:rPr>
      <w:sz w:val="24"/>
      <w:szCs w:val="24"/>
    </w:rPr>
  </w:style>
  <w:style w:type="paragraph" w:customStyle="1" w:styleId="0235D7F99A8A45538B903E69B7A5D8F8">
    <w:name w:val="0235D7F99A8A45538B903E69B7A5D8F8"/>
    <w:rsid w:val="00F9207F"/>
    <w:pPr>
      <w:spacing w:line="278" w:lineRule="auto"/>
    </w:pPr>
    <w:rPr>
      <w:sz w:val="24"/>
      <w:szCs w:val="24"/>
    </w:rPr>
  </w:style>
  <w:style w:type="paragraph" w:customStyle="1" w:styleId="F6C774D02DCE4E5399DD0E97079DB1CC">
    <w:name w:val="F6C774D02DCE4E5399DD0E97079DB1CC"/>
    <w:rsid w:val="00F9207F"/>
    <w:pPr>
      <w:spacing w:line="278" w:lineRule="auto"/>
    </w:pPr>
    <w:rPr>
      <w:sz w:val="24"/>
      <w:szCs w:val="24"/>
    </w:rPr>
  </w:style>
  <w:style w:type="paragraph" w:customStyle="1" w:styleId="EF29CD80C5644556B1683AD430B22D8C">
    <w:name w:val="EF29CD80C5644556B1683AD430B22D8C"/>
    <w:rsid w:val="00F9207F"/>
    <w:pPr>
      <w:spacing w:line="278" w:lineRule="auto"/>
    </w:pPr>
    <w:rPr>
      <w:sz w:val="24"/>
      <w:szCs w:val="24"/>
    </w:rPr>
  </w:style>
  <w:style w:type="paragraph" w:customStyle="1" w:styleId="F5491290994E413F96947705F41AF880">
    <w:name w:val="F5491290994E413F96947705F41AF880"/>
    <w:rsid w:val="00F9207F"/>
    <w:pPr>
      <w:spacing w:line="278" w:lineRule="auto"/>
    </w:pPr>
    <w:rPr>
      <w:sz w:val="24"/>
      <w:szCs w:val="24"/>
    </w:rPr>
  </w:style>
  <w:style w:type="paragraph" w:customStyle="1" w:styleId="B4E0FF0303364592AA72D5D826D23948">
    <w:name w:val="B4E0FF0303364592AA72D5D826D23948"/>
    <w:rsid w:val="00F9207F"/>
    <w:pPr>
      <w:spacing w:line="278" w:lineRule="auto"/>
    </w:pPr>
    <w:rPr>
      <w:sz w:val="24"/>
      <w:szCs w:val="24"/>
    </w:rPr>
  </w:style>
  <w:style w:type="paragraph" w:customStyle="1" w:styleId="A5DD0780D58742B7A670C0F54C3F18EE">
    <w:name w:val="A5DD0780D58742B7A670C0F54C3F18EE"/>
    <w:rsid w:val="00F9207F"/>
    <w:pPr>
      <w:spacing w:line="278" w:lineRule="auto"/>
    </w:pPr>
    <w:rPr>
      <w:sz w:val="24"/>
      <w:szCs w:val="24"/>
    </w:rPr>
  </w:style>
  <w:style w:type="paragraph" w:customStyle="1" w:styleId="FB42B1A8582B4F0DB592B795F1E75BAB">
    <w:name w:val="FB42B1A8582B4F0DB592B795F1E75BAB"/>
    <w:rsid w:val="00F9207F"/>
    <w:pPr>
      <w:spacing w:line="278" w:lineRule="auto"/>
    </w:pPr>
    <w:rPr>
      <w:sz w:val="24"/>
      <w:szCs w:val="24"/>
    </w:rPr>
  </w:style>
  <w:style w:type="paragraph" w:customStyle="1" w:styleId="6CE89FF0B09B4AA6AF4F2A5E3486276C7">
    <w:name w:val="6CE89FF0B09B4AA6AF4F2A5E3486276C7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99ADF759CFE84940A5A9ADAB91128B687">
    <w:name w:val="99ADF759CFE84940A5A9ADAB91128B687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813A4F8FC2664F5D8B611208931BB1967">
    <w:name w:val="813A4F8FC2664F5D8B611208931BB1967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4A43E8D4BB2840F4B486436FF81D06D05">
    <w:name w:val="4A43E8D4BB2840F4B486436FF81D06D05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A37A1C6E4E1540E1816BA0DC84729F324">
    <w:name w:val="A37A1C6E4E1540E1816BA0DC84729F324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230B40F8765E45F4A670C69A6612F4BE7">
    <w:name w:val="230B40F8765E45F4A670C69A6612F4BE7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CAB7FAEC04C84127A696C2143AD4A9343">
    <w:name w:val="CAB7FAEC04C84127A696C2143AD4A9343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1D2360BB01B5411BBEC8910B429706532">
    <w:name w:val="1D2360BB01B5411BBEC8910B429706532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FF76B715A70D4E0CBED2303CBC2B22931">
    <w:name w:val="FF76B715A70D4E0CBED2303CBC2B2293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0FDDA36EE9CC4F0EB88724AE1067C52F1">
    <w:name w:val="0FDDA36EE9CC4F0EB88724AE1067C52F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84159ACAC555496BA3ED1618C50187A02">
    <w:name w:val="84159ACAC555496BA3ED1618C50187A02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1C60F3F4C82E4443944F20CC0A418AC22">
    <w:name w:val="1C60F3F4C82E4443944F20CC0A418AC22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6E82FB4DA49547E0889B85FE696BD8311">
    <w:name w:val="6E82FB4DA49547E0889B85FE696BD831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A37E1E4E425340D6AC38C8D4E39FDC521">
    <w:name w:val="A37E1E4E425340D6AC38C8D4E39FDC52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AEC66952F488413F879BE8583C5015AC2">
    <w:name w:val="AEC66952F488413F879BE8583C5015AC2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F333247260C24E9AA5710709169D13E52">
    <w:name w:val="F333247260C24E9AA5710709169D13E52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184B9868E26E456EBAF7E700CAB2955D1">
    <w:name w:val="184B9868E26E456EBAF7E700CAB2955D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35081E77585646B6BE7C4921768A19911">
    <w:name w:val="35081E77585646B6BE7C4921768A1991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TableText">
    <w:name w:val="Table Text"/>
    <w:basedOn w:val="Normal"/>
    <w:link w:val="TableTextChar"/>
    <w:qFormat/>
    <w:rsid w:val="00F9207F"/>
    <w:pPr>
      <w:suppressAutoHyphens/>
      <w:spacing w:before="40" w:after="40" w:line="200" w:lineRule="atLeast"/>
    </w:pPr>
    <w:rPr>
      <w:rFonts w:eastAsia="Times New Roman" w:cstheme="minorBidi"/>
      <w:color w:val="000000" w:themeColor="text1"/>
      <w:kern w:val="0"/>
      <w:sz w:val="20"/>
      <w:szCs w:val="19"/>
      <w14:ligatures w14:val="none"/>
    </w:rPr>
  </w:style>
  <w:style w:type="character" w:customStyle="1" w:styleId="TableTextChar">
    <w:name w:val="Table Text Char"/>
    <w:basedOn w:val="DefaultParagraphFont"/>
    <w:link w:val="TableText"/>
    <w:rsid w:val="00F9207F"/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AE5B7E736E6445C58EDDDBD9C81ADA6C1">
    <w:name w:val="AE5B7E736E6445C58EDDDBD9C81ADA6C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D03ECE025DE441E1B3C81C3778C4E9802">
    <w:name w:val="D03ECE025DE441E1B3C81C3778C4E9802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4BF9389B199246DA901D974FCC2016542">
    <w:name w:val="4BF9389B199246DA901D974FCC2016542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81850A7C7C7744BB85ADB09CB42C6B531">
    <w:name w:val="81850A7C7C7744BB85ADB09CB42C6B53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D703EF34D7CD45EF863F713CCBD99A511">
    <w:name w:val="D703EF34D7CD45EF863F713CCBD99A51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7F277B63ECC14F818178C9C49F8DCA271">
    <w:name w:val="7F277B63ECC14F818178C9C49F8DCA27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E09BADE538464B88BD947F27D68903E21">
    <w:name w:val="E09BADE538464B88BD947F27D68903E2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9163086C77914F6D8D2D8F1CE6DC605B1">
    <w:name w:val="9163086C77914F6D8D2D8F1CE6DC605B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0A1764E673BD4FE5AF5966EE95F9CB081">
    <w:name w:val="0A1764E673BD4FE5AF5966EE95F9CB08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6D41015E9FB54DB89441F065726241F31">
    <w:name w:val="6D41015E9FB54DB89441F065726241F3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2123B42258114830963DE3DB0258B63F1">
    <w:name w:val="2123B42258114830963DE3DB0258B63F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F5CBCF198F244FBB9F6A13573E8458481">
    <w:name w:val="F5CBCF198F244FBB9F6A13573E845848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566BDF26F1534B55947223EC439177941">
    <w:name w:val="566BDF26F1534B55947223EC43917794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84D2D2C9482E4AA3872BED73F9463DDD1">
    <w:name w:val="84D2D2C9482E4AA3872BED73F9463DDD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95E248EBA67441CA9498DA91F75A675B1">
    <w:name w:val="95E248EBA67441CA9498DA91F75A675B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329C3EA99A89440BBC172F36892425A81">
    <w:name w:val="329C3EA99A89440BBC172F36892425A8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DCCCB9C9ED3F41B38093B680D87062C91">
    <w:name w:val="DCCCB9C9ED3F41B38093B680D87062C9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89D06D22879344CA8C4A7D5BC87ED9E21">
    <w:name w:val="89D06D22879344CA8C4A7D5BC87ED9E2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D9FD4F5768D547B1AF67E5CBFC83CD421">
    <w:name w:val="D9FD4F5768D547B1AF67E5CBFC83CD42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745B117957C24AA6AB1D065C5487B2561">
    <w:name w:val="745B117957C24AA6AB1D065C5487B256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113C0C87DEFE48CABC999C453DA621501">
    <w:name w:val="113C0C87DEFE48CABC999C453DA62150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A3B5D7DC829F4CF19723F9E20FFEFF9C1">
    <w:name w:val="A3B5D7DC829F4CF19723F9E20FFEFF9C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9D68622389614CD489FE043A9CD0D4321">
    <w:name w:val="9D68622389614CD489FE043A9CD0D432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5B6C2FCB66D24FA791F0A2D2F53B51D11">
    <w:name w:val="5B6C2FCB66D24FA791F0A2D2F53B51D1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456F303FED9042FB9386B5E6762808391">
    <w:name w:val="456F303FED9042FB9386B5E676280839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2555952FD9C14695A28AD3A63159D7AB1">
    <w:name w:val="2555952FD9C14695A28AD3A63159D7AB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F1182AC40C9C4144B3ED9656657B73FB1">
    <w:name w:val="F1182AC40C9C4144B3ED9656657B73FB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34663BC7031C4BE0A85FE05E12095C671">
    <w:name w:val="34663BC7031C4BE0A85FE05E12095C67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F10EDDF3B1AE4688BD3180969AE8D3071">
    <w:name w:val="F10EDDF3B1AE4688BD3180969AE8D307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F3A29088CBE44B8EBD77F9C9F8EF91061">
    <w:name w:val="F3A29088CBE44B8EBD77F9C9F8EF9106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18086CBF35F3442C87AC2754D74B57051">
    <w:name w:val="18086CBF35F3442C87AC2754D74B5705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5ACD3E7DD4E644AA8AE8602958B1C05D1">
    <w:name w:val="5ACD3E7DD4E644AA8AE8602958B1C05D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709049CDE4D742DF8ADD97F33376CFFC1">
    <w:name w:val="709049CDE4D742DF8ADD97F33376CFFC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44E58EC22B814C5D8166AC9780072ECB1">
    <w:name w:val="44E58EC22B814C5D8166AC9780072ECB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705B07DA2E6B476FA60A2ACD7B9A315F1">
    <w:name w:val="705B07DA2E6B476FA60A2ACD7B9A315F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B9866D23E53A44D6A363D5B360DB6B321">
    <w:name w:val="B9866D23E53A44D6A363D5B360DB6B32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30CD7D85FCE04C639C188BD95D34BC231">
    <w:name w:val="30CD7D85FCE04C639C188BD95D34BC23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F4B9F1AEECC94DD49685D62CA3E55F591">
    <w:name w:val="F4B9F1AEECC94DD49685D62CA3E55F59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644DD69186D34DDB916C140C5315A4811">
    <w:name w:val="644DD69186D34DDB916C140C5315A481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0B262664ED2C4C88B8AF514F2D6D50B51">
    <w:name w:val="0B262664ED2C4C88B8AF514F2D6D50B5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C419C6BBAE8441AB946D1523314888DD1">
    <w:name w:val="C419C6BBAE8441AB946D1523314888DD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546A28DD03464447865C533C896447FE1">
    <w:name w:val="546A28DD03464447865C533C896447FE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3CD041B24C024543A43C14ECC699A3301">
    <w:name w:val="3CD041B24C024543A43C14ECC699A330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96FB53A9CF904E8AB465667387725E191">
    <w:name w:val="96FB53A9CF904E8AB465667387725E191"/>
    <w:rsid w:val="00F9207F"/>
    <w:pPr>
      <w:suppressAutoHyphens/>
      <w:spacing w:before="40" w:after="40" w:line="200" w:lineRule="atLeast"/>
    </w:pPr>
    <w:rPr>
      <w:rFonts w:eastAsia="Times New Roman"/>
      <w:color w:val="000000" w:themeColor="text1"/>
      <w:kern w:val="0"/>
      <w:sz w:val="20"/>
      <w:szCs w:val="19"/>
      <w14:ligatures w14:val="none"/>
    </w:rPr>
  </w:style>
  <w:style w:type="paragraph" w:customStyle="1" w:styleId="5973CBFE872D4F80BB88DE830C251346">
    <w:name w:val="5973CBFE872D4F80BB88DE830C251346"/>
    <w:rsid w:val="00F9207F"/>
    <w:pPr>
      <w:spacing w:line="278" w:lineRule="auto"/>
    </w:pPr>
    <w:rPr>
      <w:sz w:val="24"/>
      <w:szCs w:val="24"/>
    </w:rPr>
  </w:style>
  <w:style w:type="paragraph" w:customStyle="1" w:styleId="69AA1E55A8AD4FCAAAD4FB8660B62B65">
    <w:name w:val="69AA1E55A8AD4FCAAAD4FB8660B62B65"/>
    <w:rsid w:val="00F9207F"/>
    <w:pPr>
      <w:spacing w:line="278" w:lineRule="auto"/>
    </w:pPr>
    <w:rPr>
      <w:sz w:val="24"/>
      <w:szCs w:val="24"/>
    </w:rPr>
  </w:style>
  <w:style w:type="paragraph" w:customStyle="1" w:styleId="7B80F26BF1014CD496C1940711DBD875">
    <w:name w:val="7B80F26BF1014CD496C1940711DBD875"/>
    <w:rsid w:val="00F9207F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University of Melbourne">
  <a:themeElements>
    <a:clrScheme name="UOM Option2 Colours">
      <a:dk1>
        <a:sysClr val="windowText" lastClr="000000"/>
      </a:dk1>
      <a:lt1>
        <a:sysClr val="window" lastClr="FFFFFF"/>
      </a:lt1>
      <a:dk2>
        <a:srgbClr val="000000"/>
      </a:dk2>
      <a:lt2>
        <a:srgbClr val="000F46"/>
      </a:lt2>
      <a:accent1>
        <a:srgbClr val="000000"/>
      </a:accent1>
      <a:accent2>
        <a:srgbClr val="46C8F0"/>
      </a:accent2>
      <a:accent3>
        <a:srgbClr val="FF2D3C"/>
      </a:accent3>
      <a:accent4>
        <a:srgbClr val="885771"/>
      </a:accent4>
      <a:accent5>
        <a:srgbClr val="9FB825"/>
      </a:accent5>
      <a:accent6>
        <a:srgbClr val="003C55"/>
      </a:accent6>
      <a:hlink>
        <a:srgbClr val="000F46"/>
      </a:hlink>
      <a:folHlink>
        <a:srgbClr val="000F46"/>
      </a:folHlink>
    </a:clrScheme>
    <a:fontScheme name="UniofMe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E6E6E6"/>
        </a:solidFill>
        <a:ln>
          <a:noFill/>
        </a:ln>
      </a:spPr>
      <a:bodyPr rot="0" spcFirstLastPara="0" vertOverflow="overflow" horzOverflow="overflow" vert="horz" wrap="square" lIns="0" tIns="0" rIns="0" bIns="0" numCol="1" spcCol="0" rtlCol="0" fromWordArt="0" anchor="ctr" anchorCtr="0" forceAA="0" compatLnSpc="1">
        <a:prstTxWarp prst="textNoShape">
          <a:avLst/>
        </a:prstTxWarp>
        <a:noAutofit/>
      </a:bodyPr>
      <a:lstStyle>
        <a:defPPr algn="ctr">
          <a:defRPr dirty="0" smtClean="0">
            <a:solidFill>
              <a:schemeClr val="tx1"/>
            </a:solidFill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custClrLst>
    <a:custClr name="Black Sheoak (Dark)">
      <a:srgbClr val="78000D"/>
    </a:custClr>
    <a:custClr name="Possum (Dark)">
      <a:srgbClr val="73234B"/>
    </a:custClr>
    <a:custClr name="Yam Daisy (Dark)">
      <a:srgbClr val="A84500"/>
    </a:custClr>
    <a:custClr name="River Red Gum (Light)">
      <a:srgbClr val="9FB825"/>
    </a:custClr>
    <a:custClr name="Magpie (Light)">
      <a:srgbClr val="C8C8C8"/>
    </a:custClr>
    <a:custClr name="Mt William Greenstone (Light)">
      <a:srgbClr val="ABC1A7"/>
    </a:custClr>
    <a:custClr name="River Red Gum (Dark)">
      <a:srgbClr val="2C421D"/>
    </a:custClr>
    <a:custClr name="Magpie (Dark)">
      <a:srgbClr val="2D2D2D"/>
    </a:custClr>
    <a:custClr name="Mt William Greenstone (Dark)">
      <a:srgbClr val="444A40"/>
    </a:custClr>
  </a:custClrLst>
  <a:extLst>
    <a:ext uri="{05A4C25C-085E-4340-85A3-A5531E510DB2}">
      <thm15:themeFamily xmlns:thm15="http://schemas.microsoft.com/office/thememl/2012/main" name="University of Melbourne" id="{B859F8A8-BC99-420A-8C6F-5C50384DFB8E}" vid="{5286E9F7-37B0-4667-AC89-1734819ED7B9}"/>
    </a:ext>
  </a:extLst>
</a:theme>
</file>

<file path=customUI/customUI.xml><?xml version="1.0" encoding="utf-8"?>
<customUI xmlns="http://schemas.microsoft.com/office/2006/01/customui">
  <ribbon>
    <tabs>
      <!--
****************************
Created by UpsideDown Productions
Tel: +61 (0)2 9411 4548
Web: UpsideDownProductions.com.au 
********************************-->
      <tab id="customTab" label="University of Melbourne" insertBeforeMso="TabHome">
        <group id="customGroup" label="Styles">
          <button idMso="StylesPane" size="large" label="View Styles" imageMso="ChangeStylesMenu"/>
          <separator id="Sep1"/>
          <button idMso="StyleNormal" size="large" label="Normal" imageMso="AlignLeft"/>
          <separator id="Sep2"/>
          <button idMso="ListBulletApply" size="large" label="Bullets" imageMso="Bullets"/>
          <separator id="Sep3"/>
          <button idMso="Heading1Apply" size="large" label="Heading 1" imageMso="_1"/>
          <button idMso="Heading2Apply" size="large" label="Heading 2" imageMso="_2"/>
          <button idMso="Heading3Apply" size="large" label="Heading 3" imageMso="_3"/>
          <dialogBoxLauncher>
            <button idMso="StylesPane"/>
          </dialogBoxLauncher>
        </group>
        <group id="customGroup3" label="Accessibility Tools">
          <splitButton idMso="MenuAccessibility" visible="true" size="large"/>
          <separator id="Acc"/>
          <toggleButton idMso="AltTextPaneRibbon" visible="true" size="large"/>
        </group>
        <group id="customGroup2" label="Tools">
          <button idMso="PasteTextOnly" size="large" label="Paste Unformatted" imageMso="Paste"/>
          <toggleButton idMso="TableShowGridlines" size="large" label="Show Gridlines"/>
          <toggleButton idMso="ParagraphMarks" size="large" label="Show Paragraph Marks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121C4-4AD3-49CA-9D98-4E5EB5415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A4-Conference-Program-Short_UoM.dotx</Template>
  <TotalTime>1358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Melbourne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UDP</dc:creator>
  <cp:lastModifiedBy>Sandhya K</cp:lastModifiedBy>
  <cp:revision>47</cp:revision>
  <cp:lastPrinted>2022-06-10T06:58:00Z</cp:lastPrinted>
  <dcterms:created xsi:type="dcterms:W3CDTF">2023-09-28T10:08:00Z</dcterms:created>
  <dcterms:modified xsi:type="dcterms:W3CDTF">2024-03-05T23:42:00Z</dcterms:modified>
  <cp:category>Conference Program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verTitle">
    <vt:lpwstr>Title</vt:lpwstr>
  </property>
</Properties>
</file>